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2BA08B" w14:textId="4028B55E" w:rsidR="00A17477" w:rsidRDefault="00A17477" w:rsidP="00537DF7">
      <w:pPr>
        <w:pStyle w:val="Subttulo"/>
        <w:rPr>
          <w:rFonts w:eastAsiaTheme="majorEastAsia"/>
          <w:b/>
          <w:sz w:val="56"/>
        </w:rPr>
      </w:pPr>
      <w:bookmarkStart w:id="0" w:name="_Hlk221041571"/>
      <w:bookmarkEnd w:id="0"/>
      <w:r w:rsidRPr="00A17477">
        <w:rPr>
          <w:rFonts w:eastAsiaTheme="majorEastAsia"/>
          <w:b/>
          <w:sz w:val="56"/>
        </w:rPr>
        <w:t xml:space="preserve">Guia per a la connexió a la xarxa sense fils </w:t>
      </w:r>
      <w:proofErr w:type="spellStart"/>
      <w:r w:rsidR="004C5C98">
        <w:rPr>
          <w:rFonts w:eastAsiaTheme="majorEastAsia"/>
          <w:b/>
          <w:sz w:val="56"/>
        </w:rPr>
        <w:t>IT_</w:t>
      </w:r>
      <w:r w:rsidR="00533C0D">
        <w:rPr>
          <w:rFonts w:eastAsiaTheme="majorEastAsia"/>
          <w:b/>
          <w:sz w:val="56"/>
        </w:rPr>
        <w:t>Public</w:t>
      </w:r>
      <w:proofErr w:type="spellEnd"/>
      <w:r w:rsidR="004C5C98">
        <w:rPr>
          <w:rFonts w:eastAsiaTheme="majorEastAsia"/>
          <w:b/>
          <w:sz w:val="56"/>
        </w:rPr>
        <w:t xml:space="preserve"> </w:t>
      </w:r>
      <w:r w:rsidRPr="00A17477">
        <w:rPr>
          <w:rFonts w:eastAsiaTheme="majorEastAsia"/>
          <w:b/>
          <w:sz w:val="56"/>
        </w:rPr>
        <w:t>de l’Institut del Teatre</w:t>
      </w:r>
    </w:p>
    <w:p w14:paraId="14614586" w14:textId="514868C1" w:rsidR="005216DE" w:rsidRPr="005216DE" w:rsidRDefault="00000000" w:rsidP="007E0AC2">
      <w:pPr>
        <w:pStyle w:val="Subttulo"/>
        <w:spacing w:after="0"/>
        <w:rPr>
          <w:sz w:val="32"/>
          <w:szCs w:val="32"/>
        </w:rPr>
      </w:pPr>
      <w:sdt>
        <w:sdtPr>
          <w:rPr>
            <w:sz w:val="32"/>
            <w:szCs w:val="32"/>
          </w:rPr>
          <w:alias w:val="Data de publicació"/>
          <w:tag w:val=""/>
          <w:id w:val="1432157680"/>
          <w:placeholder>
            <w:docPart w:val="8DA7EDC35C2B4FFCB994EFB0D0E26DDB"/>
          </w:placeholder>
          <w:dataBinding w:prefixMappings="xmlns:ns0='http://schemas.microsoft.com/office/2006/coverPageProps' " w:xpath="/ns0:CoverPageProperties[1]/ns0:PublishDate[1]" w:storeItemID="{55AF091B-3C7A-41E3-B477-F2FDAA23CFDA}"/>
          <w:date>
            <w:dateFormat w:val="d/M/yyyy"/>
            <w:lid w:val="ca-ES"/>
            <w:storeMappedDataAs w:val="dateTime"/>
            <w:calendar w:val="gregorian"/>
          </w:date>
        </w:sdtPr>
        <w:sdtContent>
          <w:r w:rsidR="00A17477">
            <w:rPr>
              <w:sz w:val="32"/>
              <w:szCs w:val="32"/>
            </w:rPr>
            <w:t>Febrer 2026</w:t>
          </w:r>
        </w:sdtContent>
      </w:sdt>
    </w:p>
    <w:p w14:paraId="72B4E969" w14:textId="77777777" w:rsidR="000D4373" w:rsidRDefault="000D4373">
      <w:pPr>
        <w:spacing w:after="160" w:line="259" w:lineRule="auto"/>
        <w:jc w:val="left"/>
        <w:rPr>
          <w:rFonts w:eastAsiaTheme="minorEastAsia" w:cstheme="majorBidi"/>
          <w:color w:val="9C1F2D"/>
          <w:sz w:val="32"/>
          <w:szCs w:val="32"/>
        </w:rPr>
      </w:pPr>
    </w:p>
    <w:p w14:paraId="216B6924" w14:textId="77777777" w:rsidR="004F1D0F" w:rsidRPr="004F1D0F" w:rsidRDefault="004F1D0F" w:rsidP="004F1D0F"/>
    <w:p w14:paraId="30AD57A1" w14:textId="77777777" w:rsidR="004F1D0F" w:rsidRPr="004F1D0F" w:rsidRDefault="004F1D0F" w:rsidP="004F1D0F"/>
    <w:p w14:paraId="05079542" w14:textId="77777777" w:rsidR="004F1D0F" w:rsidRPr="004F1D0F" w:rsidRDefault="004F1D0F" w:rsidP="004F1D0F"/>
    <w:p w14:paraId="0EF5A952" w14:textId="77777777" w:rsidR="004F1D0F" w:rsidRPr="004F1D0F" w:rsidRDefault="004F1D0F" w:rsidP="004F1D0F"/>
    <w:p w14:paraId="016D65F1" w14:textId="77777777" w:rsidR="004F1D0F" w:rsidRPr="004F1D0F" w:rsidRDefault="004F1D0F" w:rsidP="004F1D0F"/>
    <w:p w14:paraId="5CEC7609" w14:textId="77777777" w:rsidR="004F1D0F" w:rsidRPr="004F1D0F" w:rsidRDefault="004F1D0F" w:rsidP="004F1D0F"/>
    <w:p w14:paraId="76792CE8" w14:textId="77777777" w:rsidR="004F1D0F" w:rsidRPr="004F1D0F" w:rsidRDefault="004F1D0F" w:rsidP="004F1D0F"/>
    <w:p w14:paraId="21BCAC54" w14:textId="77777777" w:rsidR="004F1D0F" w:rsidRPr="004F1D0F" w:rsidRDefault="004F1D0F" w:rsidP="004F1D0F"/>
    <w:p w14:paraId="5E2BE9A8" w14:textId="77777777" w:rsidR="004F1D0F" w:rsidRPr="004F1D0F" w:rsidRDefault="004F1D0F" w:rsidP="004F1D0F"/>
    <w:p w14:paraId="55AFB563" w14:textId="77777777" w:rsidR="004F1D0F" w:rsidRPr="004F1D0F" w:rsidRDefault="004F1D0F" w:rsidP="004F1D0F"/>
    <w:p w14:paraId="50CE6B42" w14:textId="77777777" w:rsidR="004F1D0F" w:rsidRPr="004F1D0F" w:rsidRDefault="004F1D0F" w:rsidP="004F1D0F"/>
    <w:p w14:paraId="19F5AA15" w14:textId="77777777" w:rsidR="004F1D0F" w:rsidRPr="004F1D0F" w:rsidRDefault="004F1D0F" w:rsidP="004F1D0F"/>
    <w:p w14:paraId="008A98B6" w14:textId="77777777" w:rsidR="004F1D0F" w:rsidRPr="004F1D0F" w:rsidRDefault="004F1D0F" w:rsidP="004F1D0F">
      <w:pPr>
        <w:tabs>
          <w:tab w:val="center" w:pos="4252"/>
        </w:tabs>
        <w:sectPr w:rsidR="004F1D0F" w:rsidRPr="004F1D0F" w:rsidSect="00850469">
          <w:headerReference w:type="first" r:id="rId13"/>
          <w:footerReference w:type="first" r:id="rId14"/>
          <w:pgSz w:w="11906" w:h="16838" w:code="9"/>
          <w:pgMar w:top="1701" w:right="1701" w:bottom="1701" w:left="1701" w:header="567" w:footer="567" w:gutter="0"/>
          <w:cols w:space="708"/>
          <w:titlePg/>
          <w:docGrid w:linePitch="360"/>
        </w:sectPr>
      </w:pPr>
      <w:r>
        <w:tab/>
      </w:r>
    </w:p>
    <w:p w14:paraId="4A3C4D44" w14:textId="77777777" w:rsidR="004F2470" w:rsidRPr="003D7974" w:rsidRDefault="00A25747" w:rsidP="00280E4D">
      <w:pPr>
        <w:spacing w:before="220" w:after="0" w:line="260" w:lineRule="exact"/>
        <w:rPr>
          <w:b/>
          <w:sz w:val="19"/>
          <w:szCs w:val="19"/>
        </w:rPr>
      </w:pPr>
      <w:r>
        <w:rPr>
          <w:b/>
          <w:sz w:val="19"/>
          <w:szCs w:val="19"/>
        </w:rPr>
        <w:lastRenderedPageBreak/>
        <w:t>Autoria</w:t>
      </w:r>
    </w:p>
    <w:p w14:paraId="066D080B" w14:textId="178440A0" w:rsidR="004F2470" w:rsidRPr="003D7974" w:rsidRDefault="00A17477" w:rsidP="0025696C">
      <w:pPr>
        <w:spacing w:before="0" w:after="0" w:line="260" w:lineRule="exact"/>
        <w:rPr>
          <w:sz w:val="19"/>
          <w:szCs w:val="19"/>
        </w:rPr>
      </w:pPr>
      <w:r>
        <w:rPr>
          <w:sz w:val="19"/>
          <w:szCs w:val="19"/>
        </w:rPr>
        <w:t>Subsecció de Tecnologies i Estratègia Digital</w:t>
      </w:r>
    </w:p>
    <w:p w14:paraId="1FDA3569" w14:textId="77777777" w:rsidR="00137C11" w:rsidRPr="003D7974" w:rsidRDefault="00137C11" w:rsidP="00280E4D">
      <w:pPr>
        <w:spacing w:before="220" w:after="0" w:line="260" w:lineRule="exact"/>
        <w:rPr>
          <w:b/>
          <w:sz w:val="19"/>
          <w:szCs w:val="19"/>
        </w:rPr>
      </w:pPr>
      <w:r>
        <w:rPr>
          <w:b/>
          <w:sz w:val="19"/>
          <w:szCs w:val="19"/>
        </w:rPr>
        <w:t>Imatges</w:t>
      </w:r>
    </w:p>
    <w:p w14:paraId="113FC574" w14:textId="77777777" w:rsidR="00137C11" w:rsidRPr="003D7974" w:rsidRDefault="009E3F82" w:rsidP="0025696C">
      <w:pPr>
        <w:spacing w:before="0" w:after="0" w:line="260" w:lineRule="exact"/>
        <w:rPr>
          <w:sz w:val="19"/>
          <w:szCs w:val="19"/>
        </w:rPr>
      </w:pPr>
      <w:r>
        <w:rPr>
          <w:sz w:val="19"/>
          <w:szCs w:val="19"/>
        </w:rPr>
        <w:t>Crèdit de les imatges</w:t>
      </w:r>
      <w:r w:rsidR="0072256D">
        <w:rPr>
          <w:sz w:val="19"/>
          <w:szCs w:val="19"/>
        </w:rPr>
        <w:t>.</w:t>
      </w:r>
      <w:r w:rsidR="00990471">
        <w:rPr>
          <w:sz w:val="19"/>
          <w:szCs w:val="19"/>
        </w:rPr>
        <w:t xml:space="preserve"> Institut del Teatre</w:t>
      </w:r>
    </w:p>
    <w:p w14:paraId="5686B17B" w14:textId="77777777" w:rsidR="004F2470" w:rsidRPr="0072256D" w:rsidRDefault="004F2470" w:rsidP="0025696C">
      <w:pPr>
        <w:spacing w:before="0" w:after="0" w:line="260" w:lineRule="exact"/>
        <w:rPr>
          <w:sz w:val="19"/>
          <w:szCs w:val="19"/>
        </w:rPr>
      </w:pPr>
      <w:r w:rsidRPr="0072256D">
        <w:rPr>
          <w:noProof/>
          <w:sz w:val="19"/>
          <w:szCs w:val="19"/>
          <w:lang w:eastAsia="ca-ES"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05B74A51" wp14:editId="63AAC364">
                <wp:simplePos x="0" y="0"/>
                <wp:positionH relativeFrom="page">
                  <wp:posOffset>1080135</wp:posOffset>
                </wp:positionH>
                <wp:positionV relativeFrom="page">
                  <wp:posOffset>8893175</wp:posOffset>
                </wp:positionV>
                <wp:extent cx="5400000" cy="720000"/>
                <wp:effectExtent l="0" t="0" r="10795" b="4445"/>
                <wp:wrapNone/>
                <wp:docPr id="217" name="Quadre de tex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0000" cy="720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6117FC" w14:textId="45E08BB5" w:rsidR="00A25747" w:rsidRPr="00A25747" w:rsidRDefault="00A25747" w:rsidP="0025696C">
                            <w:pPr>
                              <w:spacing w:before="220" w:after="0" w:line="260" w:lineRule="exact"/>
                              <w:rPr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sz w:val="19"/>
                                <w:szCs w:val="19"/>
                              </w:rPr>
                              <w:t xml:space="preserve">Edició: </w:t>
                            </w:r>
                            <w:sdt>
                              <w:sdtPr>
                                <w:rPr>
                                  <w:sz w:val="19"/>
                                  <w:szCs w:val="19"/>
                                </w:rPr>
                                <w:alias w:val="Data de publicació"/>
                                <w:tag w:val=""/>
                                <w:id w:val="1551800040"/>
                                <w:placeholder>
                                  <w:docPart w:val="29940488837448C3B09E7043DC5EC468"/>
                                </w:placeholder>
                                <w:dataBinding w:prefixMappings="xmlns:ns0='http://schemas.microsoft.com/office/2006/coverPageProps' " w:xpath="/ns0:CoverPageProperties[1]/ns0:PublishDate[1]" w:storeItemID="{55AF091B-3C7A-41E3-B477-F2FDAA23CFDA}"/>
                                <w:date>
                                  <w:dateFormat w:val="d/M/yyyy"/>
                                  <w:lid w:val="ca-ES"/>
                                  <w:storeMappedDataAs w:val="dateTime"/>
                                  <w:calendar w:val="gregorian"/>
                                </w:date>
                              </w:sdtPr>
                              <w:sdtContent>
                                <w:r w:rsidR="00A17477">
                                  <w:rPr>
                                    <w:sz w:val="19"/>
                                    <w:szCs w:val="19"/>
                                  </w:rPr>
                                  <w:t>Febrer 2026</w:t>
                                </w:r>
                              </w:sdtContent>
                            </w:sdt>
                          </w:p>
                          <w:p w14:paraId="1FE1F3E4" w14:textId="77777777" w:rsidR="006321F7" w:rsidRPr="00224FDD" w:rsidRDefault="006321F7" w:rsidP="0025696C">
                            <w:pPr>
                              <w:spacing w:before="220" w:after="0" w:line="260" w:lineRule="exact"/>
                              <w:rPr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cs="Arial"/>
                                <w:sz w:val="19"/>
                                <w:szCs w:val="19"/>
                              </w:rPr>
                              <w:t>©</w:t>
                            </w:r>
                            <w:r w:rsidRPr="00224FDD">
                              <w:rPr>
                                <w:sz w:val="19"/>
                                <w:szCs w:val="19"/>
                              </w:rPr>
                              <w:t xml:space="preserve"> </w:t>
                            </w:r>
                            <w:sdt>
                              <w:sdtPr>
                                <w:rPr>
                                  <w:sz w:val="19"/>
                                  <w:szCs w:val="19"/>
                                </w:rPr>
                                <w:alias w:val="Empresa"/>
                                <w:tag w:val=""/>
                                <w:id w:val="1776282334"/>
                                <w:placeholder>
                                  <w:docPart w:val="63F0BCDBA87D463B8540178484B28762"/>
                                </w:placeholder>
  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  <w:text/>
                              </w:sdtPr>
                              <w:sdtContent>
                                <w:r w:rsidR="009E3F82">
                                  <w:rPr>
                                    <w:sz w:val="19"/>
                                    <w:szCs w:val="19"/>
                                  </w:rPr>
                                  <w:t xml:space="preserve">Institut del Teatre. </w:t>
                                </w:r>
                                <w:r>
                                  <w:rPr>
                                    <w:sz w:val="19"/>
                                    <w:szCs w:val="19"/>
                                  </w:rPr>
                                  <w:t>Diputació de Barcelona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0" tIns="0" rIns="0" bIns="0" anchor="b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B74A51" id="_x0000_t202" coordsize="21600,21600" o:spt="202" path="m,l,21600r21600,l21600,xe">
                <v:stroke joinstyle="miter"/>
                <v:path gradientshapeok="t" o:connecttype="rect"/>
              </v:shapetype>
              <v:shape id="Quadre de text 2" o:spid="_x0000_s1026" type="#_x0000_t202" style="position:absolute;left:0;text-align:left;margin-left:85.05pt;margin-top:700.25pt;width:425.2pt;height:56.7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" filled="f" stroked="f">
                <v:textbox inset="0,0,0,0">
                  <w:txbxContent>
                    <w:p w14:paraId="586117FC" w14:textId="45E08BB5" w:rsidR="00A25747" w:rsidRPr="00A25747" w:rsidRDefault="00A25747" w:rsidP="0025696C">
                      <w:pPr>
                        <w:spacing w:before="220" w:after="0" w:line="260" w:lineRule="exact"/>
                        <w:rPr>
                          <w:sz w:val="19"/>
                          <w:szCs w:val="19"/>
                        </w:rPr>
                      </w:pPr>
                      <w:r>
                        <w:rPr>
                          <w:sz w:val="19"/>
                          <w:szCs w:val="19"/>
                        </w:rPr>
                        <w:t xml:space="preserve">Edició: </w:t>
                      </w:r>
                      <w:sdt>
                        <w:sdtPr>
                          <w:rPr>
                            <w:sz w:val="19"/>
                            <w:szCs w:val="19"/>
                          </w:rPr>
                          <w:alias w:val="Data de publicació"/>
                          <w:tag w:val=""/>
                          <w:id w:val="1551800040"/>
                          <w:placeholder>
                            <w:docPart w:val="29940488837448C3B09E7043DC5EC468"/>
                          </w:placeholder>
                          <w:dataBinding w:prefixMappings="xmlns:ns0='http://schemas.microsoft.com/office/2006/coverPageProps' " w:xpath="/ns0:CoverPageProperties[1]/ns0:PublishDate[1]" w:storeItemID="{55AF091B-3C7A-41E3-B477-F2FDAA23CFDA}"/>
                          <w:date>
                            <w:dateFormat w:val="d/M/yyyy"/>
                            <w:lid w:val="ca-ES"/>
                            <w:storeMappedDataAs w:val="dateTime"/>
                            <w:calendar w:val="gregorian"/>
                          </w:date>
                        </w:sdtPr>
                        <w:sdtContent>
                          <w:r w:rsidR="00A17477">
                            <w:rPr>
                              <w:sz w:val="19"/>
                              <w:szCs w:val="19"/>
                            </w:rPr>
                            <w:t>Febrer 2026</w:t>
                          </w:r>
                        </w:sdtContent>
                      </w:sdt>
                    </w:p>
                    <w:p w14:paraId="1FE1F3E4" w14:textId="77777777" w:rsidR="006321F7" w:rsidRPr="00224FDD" w:rsidRDefault="006321F7" w:rsidP="0025696C">
                      <w:pPr>
                        <w:spacing w:before="220" w:after="0" w:line="260" w:lineRule="exact"/>
                        <w:rPr>
                          <w:sz w:val="19"/>
                          <w:szCs w:val="19"/>
                        </w:rPr>
                      </w:pPr>
                      <w:r>
                        <w:rPr>
                          <w:rFonts w:cs="Arial"/>
                          <w:sz w:val="19"/>
                          <w:szCs w:val="19"/>
                        </w:rPr>
                        <w:t>©</w:t>
                      </w:r>
                      <w:r w:rsidRPr="00224FDD">
                        <w:rPr>
                          <w:sz w:val="19"/>
                          <w:szCs w:val="19"/>
                        </w:rPr>
                        <w:t xml:space="preserve"> </w:t>
                      </w:r>
                      <w:sdt>
                        <w:sdtPr>
                          <w:rPr>
                            <w:sz w:val="19"/>
                            <w:szCs w:val="19"/>
                          </w:rPr>
                          <w:alias w:val="Empresa"/>
                          <w:tag w:val=""/>
                          <w:id w:val="1776282334"/>
                          <w:placeholder>
                            <w:docPart w:val="63F0BCDBA87D463B8540178484B28762"/>
                          </w:placeholder>
                          <w:dataBinding w:prefixMappings="xmlns:ns0='http://schemas.openxmlformats.org/officeDocument/2006/extended-properties' " w:xpath="/ns0:Properties[1]/ns0:Company[1]" w:storeItemID="{6668398D-A668-4E3E-A5EB-62B293D839F1}"/>
                          <w:text/>
                        </w:sdtPr>
                        <w:sdtContent>
                          <w:r w:rsidR="009E3F82">
                            <w:rPr>
                              <w:sz w:val="19"/>
                              <w:szCs w:val="19"/>
                            </w:rPr>
                            <w:t xml:space="preserve">Institut del Teatre. </w:t>
                          </w:r>
                          <w:r>
                            <w:rPr>
                              <w:sz w:val="19"/>
                              <w:szCs w:val="19"/>
                            </w:rPr>
                            <w:t>Diputació de Barcelona</w:t>
                          </w:r>
                        </w:sdtContent>
                      </w:sdt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08539A52" w14:textId="77777777" w:rsidR="00537DF7" w:rsidRPr="00537DF7" w:rsidRDefault="00537DF7" w:rsidP="0025696C">
      <w:pPr>
        <w:spacing w:line="260" w:lineRule="exact"/>
        <w:sectPr w:rsidR="00537DF7" w:rsidRPr="00537DF7" w:rsidSect="000D4373">
          <w:headerReference w:type="first" r:id="rId15"/>
          <w:footerReference w:type="first" r:id="rId16"/>
          <w:type w:val="oddPage"/>
          <w:pgSz w:w="11906" w:h="16838" w:code="9"/>
          <w:pgMar w:top="1701" w:right="1701" w:bottom="1701" w:left="1701" w:header="567" w:footer="567" w:gutter="0"/>
          <w:cols w:space="708"/>
          <w:titlePg/>
          <w:docGrid w:linePitch="360"/>
        </w:sectPr>
      </w:pPr>
    </w:p>
    <w:p w14:paraId="0A53FF14" w14:textId="77777777" w:rsidR="00EE2055" w:rsidRDefault="003D7974" w:rsidP="00E50BC3">
      <w:pPr>
        <w:spacing w:before="0" w:after="2200" w:line="440" w:lineRule="exact"/>
        <w:rPr>
          <w:b/>
          <w:color w:val="9C1F2D"/>
          <w:sz w:val="40"/>
          <w:szCs w:val="40"/>
        </w:rPr>
      </w:pPr>
      <w:r w:rsidRPr="003D7974">
        <w:rPr>
          <w:b/>
          <w:color w:val="9C1F2D"/>
          <w:sz w:val="40"/>
          <w:szCs w:val="40"/>
        </w:rPr>
        <w:lastRenderedPageBreak/>
        <w:t>Índex</w:t>
      </w:r>
    </w:p>
    <w:p w14:paraId="637F0682" w14:textId="73BC7CCF" w:rsidR="00FE5FA6" w:rsidRDefault="000D4CCB">
      <w:pPr>
        <w:pStyle w:val="TDC1"/>
        <w:rPr>
          <w:rFonts w:asciiTheme="minorHAnsi" w:eastAsiaTheme="minorEastAsia" w:hAnsiTheme="minorHAnsi"/>
          <w:b w:val="0"/>
          <w:noProof/>
          <w:color w:val="auto"/>
          <w:kern w:val="2"/>
          <w:sz w:val="24"/>
          <w:szCs w:val="24"/>
          <w:lang w:val="es-ES" w:eastAsia="es-ES"/>
          <w14:ligatures w14:val="standardContextual"/>
        </w:rPr>
      </w:pPr>
      <w:r>
        <w:fldChar w:fldCharType="begin"/>
      </w:r>
      <w:r>
        <w:instrText xml:space="preserve"> TOC \o "1-2" \h \z \u </w:instrText>
      </w:r>
      <w:r>
        <w:fldChar w:fldCharType="separate"/>
      </w:r>
      <w:hyperlink w:anchor="_Toc222844244" w:history="1">
        <w:r w:rsidR="00FE5FA6" w:rsidRPr="00D743C7">
          <w:rPr>
            <w:rStyle w:val="Hipervnculo"/>
            <w:noProof/>
          </w:rPr>
          <w:t>1. Com connectar-se a la xarxa wifi IT_Public</w:t>
        </w:r>
        <w:r w:rsidR="00FE5FA6">
          <w:rPr>
            <w:noProof/>
            <w:webHidden/>
          </w:rPr>
          <w:tab/>
        </w:r>
        <w:r w:rsidR="00FE5FA6">
          <w:rPr>
            <w:noProof/>
            <w:webHidden/>
          </w:rPr>
          <w:fldChar w:fldCharType="begin"/>
        </w:r>
        <w:r w:rsidR="00FE5FA6">
          <w:rPr>
            <w:noProof/>
            <w:webHidden/>
          </w:rPr>
          <w:instrText xml:space="preserve"> PAGEREF _Toc222844244 \h </w:instrText>
        </w:r>
        <w:r w:rsidR="00FE5FA6">
          <w:rPr>
            <w:noProof/>
            <w:webHidden/>
          </w:rPr>
        </w:r>
        <w:r w:rsidR="00FE5FA6">
          <w:rPr>
            <w:noProof/>
            <w:webHidden/>
          </w:rPr>
          <w:fldChar w:fldCharType="separate"/>
        </w:r>
        <w:r w:rsidR="000F6E46">
          <w:rPr>
            <w:noProof/>
            <w:webHidden/>
          </w:rPr>
          <w:t>6</w:t>
        </w:r>
        <w:r w:rsidR="00FE5FA6">
          <w:rPr>
            <w:noProof/>
            <w:webHidden/>
          </w:rPr>
          <w:fldChar w:fldCharType="end"/>
        </w:r>
      </w:hyperlink>
    </w:p>
    <w:p w14:paraId="1B298338" w14:textId="0B33C742" w:rsidR="00FE5FA6" w:rsidRDefault="00FE5FA6">
      <w:pPr>
        <w:pStyle w:val="TDC1"/>
        <w:rPr>
          <w:rFonts w:asciiTheme="minorHAnsi" w:eastAsiaTheme="minorEastAsia" w:hAnsiTheme="minorHAnsi"/>
          <w:b w:val="0"/>
          <w:noProof/>
          <w:color w:val="auto"/>
          <w:kern w:val="2"/>
          <w:sz w:val="24"/>
          <w:szCs w:val="24"/>
          <w:lang w:val="es-ES" w:eastAsia="es-ES"/>
          <w14:ligatures w14:val="standardContextual"/>
        </w:rPr>
      </w:pPr>
      <w:hyperlink w:anchor="_Toc222844245" w:history="1">
        <w:r w:rsidRPr="00D743C7">
          <w:rPr>
            <w:rStyle w:val="Hipervnculo"/>
            <w:noProof/>
          </w:rPr>
          <w:t>2. Preguntes freqüents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_Toc222844245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0F6E46"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7C401156" w14:textId="229BB497" w:rsidR="007229E2" w:rsidRDefault="000D4CCB" w:rsidP="00990471">
      <w:pPr>
        <w:pStyle w:val="TDC1"/>
      </w:pPr>
      <w:r>
        <w:fldChar w:fldCharType="end"/>
      </w:r>
    </w:p>
    <w:p w14:paraId="40E615C4" w14:textId="77777777" w:rsidR="00280E4D" w:rsidRDefault="00280E4D" w:rsidP="00280E4D"/>
    <w:p w14:paraId="55DDCE0D" w14:textId="77777777" w:rsidR="007229E2" w:rsidRDefault="007229E2" w:rsidP="00075C7E">
      <w:pPr>
        <w:rPr>
          <w:b/>
          <w:color w:val="9C1F2D"/>
        </w:rPr>
        <w:sectPr w:rsidR="007229E2" w:rsidSect="00850469">
          <w:headerReference w:type="even" r:id="rId17"/>
          <w:headerReference w:type="default" r:id="rId18"/>
          <w:footerReference w:type="even" r:id="rId19"/>
          <w:footerReference w:type="default" r:id="rId20"/>
          <w:headerReference w:type="first" r:id="rId21"/>
          <w:footerReference w:type="first" r:id="rId22"/>
          <w:pgSz w:w="11906" w:h="16838" w:code="9"/>
          <w:pgMar w:top="1701" w:right="1701" w:bottom="1701" w:left="1701" w:header="567" w:footer="567" w:gutter="0"/>
          <w:cols w:space="708"/>
          <w:titlePg/>
          <w:docGrid w:linePitch="360"/>
        </w:sectPr>
      </w:pPr>
    </w:p>
    <w:p w14:paraId="5EF216F0" w14:textId="2E7A1BCE" w:rsidR="000E25B2" w:rsidRDefault="000E25B2" w:rsidP="000E25B2">
      <w:pPr>
        <w:pStyle w:val="Ttulo1"/>
      </w:pPr>
      <w:bookmarkStart w:id="1" w:name="_Toc222844244"/>
      <w:r w:rsidRPr="00205FCB">
        <w:lastRenderedPageBreak/>
        <w:t xml:space="preserve">Com connectar-se a la xarxa </w:t>
      </w:r>
      <w:proofErr w:type="spellStart"/>
      <w:r w:rsidRPr="00205FCB">
        <w:t>wifi</w:t>
      </w:r>
      <w:proofErr w:type="spellEnd"/>
      <w:r w:rsidRPr="00205FCB">
        <w:t xml:space="preserve"> </w:t>
      </w:r>
      <w:proofErr w:type="spellStart"/>
      <w:r w:rsidR="00B86117">
        <w:t>IT_Public</w:t>
      </w:r>
      <w:bookmarkEnd w:id="1"/>
      <w:proofErr w:type="spellEnd"/>
      <w:r w:rsidR="00B86117">
        <w:t xml:space="preserve"> </w:t>
      </w:r>
    </w:p>
    <w:p w14:paraId="27436C97" w14:textId="4431565D" w:rsidR="000E25B2" w:rsidRPr="007D0743" w:rsidRDefault="000E25B2" w:rsidP="00152DEF">
      <w:pPr>
        <w:pStyle w:val="Ttulo5"/>
      </w:pPr>
      <w:r w:rsidRPr="007D0743">
        <w:t xml:space="preserve">Seleccioneu </w:t>
      </w:r>
      <w:r>
        <w:t>l’identificador de la xarxa (</w:t>
      </w:r>
      <w:r w:rsidRPr="007D0743">
        <w:t>SSID</w:t>
      </w:r>
      <w:r>
        <w:t>)</w:t>
      </w:r>
      <w:r w:rsidRPr="007D0743">
        <w:t>:</w:t>
      </w:r>
    </w:p>
    <w:p w14:paraId="60A9A456" w14:textId="771D8FFC" w:rsidR="000E25B2" w:rsidRDefault="000E25B2" w:rsidP="000E25B2">
      <w:pPr>
        <w:pStyle w:val="Prrafodelista"/>
        <w:numPr>
          <w:ilvl w:val="0"/>
          <w:numId w:val="17"/>
        </w:numPr>
        <w:spacing w:before="0" w:after="160" w:line="278" w:lineRule="auto"/>
        <w:contextualSpacing/>
        <w:jc w:val="left"/>
      </w:pPr>
      <w:r w:rsidRPr="00150C96">
        <w:t xml:space="preserve">Cerqueu les xarxes </w:t>
      </w:r>
      <w:proofErr w:type="spellStart"/>
      <w:r w:rsidRPr="00150C96">
        <w:t>wifi</w:t>
      </w:r>
      <w:proofErr w:type="spellEnd"/>
      <w:r w:rsidRPr="00150C96">
        <w:t xml:space="preserve"> disponibles al vostre dispositiu.</w:t>
      </w:r>
    </w:p>
    <w:p w14:paraId="67125C05" w14:textId="7816F631" w:rsidR="000E25B2" w:rsidRPr="00470143" w:rsidRDefault="000E25B2">
      <w:pPr>
        <w:pStyle w:val="Prrafodelista"/>
        <w:numPr>
          <w:ilvl w:val="1"/>
          <w:numId w:val="17"/>
        </w:numPr>
        <w:spacing w:before="0" w:after="160" w:line="278" w:lineRule="auto"/>
        <w:ind w:left="720"/>
        <w:contextualSpacing/>
        <w:jc w:val="left"/>
      </w:pPr>
      <w:r w:rsidRPr="00150C96">
        <w:t xml:space="preserve">Seleccioneu </w:t>
      </w:r>
      <w:r>
        <w:t>l’</w:t>
      </w:r>
      <w:r w:rsidRPr="00150C96">
        <w:t>SSID corresponent</w:t>
      </w:r>
      <w:r w:rsidR="009B3B2B">
        <w:t>:</w:t>
      </w:r>
      <w:r>
        <w:t xml:space="preserve"> </w:t>
      </w:r>
      <w:proofErr w:type="spellStart"/>
      <w:r w:rsidRPr="00150C96">
        <w:t>IT_</w:t>
      </w:r>
      <w:r w:rsidR="003D4B06">
        <w:t>Public</w:t>
      </w:r>
      <w:proofErr w:type="spellEnd"/>
    </w:p>
    <w:p w14:paraId="2BE6EDFA" w14:textId="23EFAA64" w:rsidR="000E25B2" w:rsidRDefault="00640324" w:rsidP="000E25B2">
      <w:r w:rsidRPr="00CD19DC">
        <w:rPr>
          <w:noProof/>
        </w:rPr>
        <w:drawing>
          <wp:anchor distT="0" distB="0" distL="114300" distR="114300" simplePos="0" relativeHeight="251661317" behindDoc="0" locked="0" layoutInCell="1" allowOverlap="1" wp14:anchorId="49D01A4E" wp14:editId="0A17998B">
            <wp:simplePos x="0" y="0"/>
            <wp:positionH relativeFrom="column">
              <wp:posOffset>19872</wp:posOffset>
            </wp:positionH>
            <wp:positionV relativeFrom="paragraph">
              <wp:posOffset>63816</wp:posOffset>
            </wp:positionV>
            <wp:extent cx="2996959" cy="3360420"/>
            <wp:effectExtent l="0" t="0" r="0" b="0"/>
            <wp:wrapSquare wrapText="bothSides"/>
            <wp:docPr id="1761808575" name="Imatge 1" descr="Interfaz de usuario gráfica, Texto, Aplicación, Chat o mensaje de text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1808575" name="Imatge 1" descr="Interfaz de usuario gráfica, Texto, Aplicación, Chat o mensaje de texto&#10;&#10;El contenido generado por IA puede ser incorrecto.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6959" cy="33604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E25B2">
        <w:br/>
      </w:r>
      <w:r w:rsidR="000E25B2">
        <w:br/>
      </w:r>
    </w:p>
    <w:p w14:paraId="554468FC" w14:textId="77777777" w:rsidR="000E25B2" w:rsidRDefault="000E25B2" w:rsidP="000E25B2">
      <w:r>
        <w:br w:type="page"/>
      </w:r>
    </w:p>
    <w:p w14:paraId="3C7C6B3B" w14:textId="654928DB" w:rsidR="000E25B2" w:rsidRDefault="00B95F6B" w:rsidP="001B25B4">
      <w:pPr>
        <w:pStyle w:val="Ttulo5"/>
      </w:pPr>
      <w:r>
        <w:lastRenderedPageBreak/>
        <w:t xml:space="preserve">Per tal de registrar-vos </w:t>
      </w:r>
      <w:r w:rsidR="005D3CFE">
        <w:t xml:space="preserve">al sistema cal que seguiu les següents passes, </w:t>
      </w:r>
      <w:r w:rsidR="001B25B4">
        <w:t>si ja us heu registrat anteriorment</w:t>
      </w:r>
      <w:r w:rsidR="005D3CFE">
        <w:t xml:space="preserve"> avanceu fins el pas 3.</w:t>
      </w:r>
    </w:p>
    <w:p w14:paraId="37C63026" w14:textId="42B13A84" w:rsidR="00E42CFB" w:rsidRDefault="001B25B4" w:rsidP="00E42CFB">
      <w:pPr>
        <w:pStyle w:val="Prrafodelista"/>
        <w:numPr>
          <w:ilvl w:val="1"/>
          <w:numId w:val="20"/>
        </w:numPr>
        <w:spacing w:before="0" w:after="160" w:line="278" w:lineRule="auto"/>
        <w:contextualSpacing/>
        <w:jc w:val="left"/>
      </w:pPr>
      <w:r w:rsidRPr="0068690F">
        <w:rPr>
          <w:noProof/>
        </w:rPr>
        <w:drawing>
          <wp:anchor distT="0" distB="0" distL="114300" distR="114300" simplePos="0" relativeHeight="251662341" behindDoc="0" locked="0" layoutInCell="1" allowOverlap="1" wp14:anchorId="119C0980" wp14:editId="67DE1B99">
            <wp:simplePos x="0" y="0"/>
            <wp:positionH relativeFrom="margin">
              <wp:posOffset>-1270</wp:posOffset>
            </wp:positionH>
            <wp:positionV relativeFrom="paragraph">
              <wp:posOffset>315043</wp:posOffset>
            </wp:positionV>
            <wp:extent cx="5400040" cy="3418205"/>
            <wp:effectExtent l="0" t="0" r="0" b="0"/>
            <wp:wrapSquare wrapText="bothSides"/>
            <wp:docPr id="1415633077" name="Imatge 1" descr="Interfaz de usuario gráfica, Texto, Aplicación, Correo electrónic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5633077" name="Imatge 1" descr="Interfaz de usuario gráfica, Texto, Aplicación, Correo electrónico&#10;&#10;El contenido generado por IA puede ser incorrecto.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4182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D3CFC">
        <w:t>Feu clic a “</w:t>
      </w:r>
      <w:proofErr w:type="spellStart"/>
      <w:r w:rsidR="00FD3CFC">
        <w:t>Register</w:t>
      </w:r>
      <w:proofErr w:type="spellEnd"/>
      <w:r w:rsidR="00FD3CFC">
        <w:t>”</w:t>
      </w:r>
    </w:p>
    <w:p w14:paraId="4B2CD25B" w14:textId="3F570604" w:rsidR="001D7219" w:rsidRDefault="001D7219" w:rsidP="001D7219">
      <w:pPr>
        <w:pStyle w:val="Prrafodelista"/>
        <w:spacing w:before="0" w:after="160" w:line="278" w:lineRule="auto"/>
        <w:ind w:left="1440"/>
        <w:contextualSpacing/>
        <w:jc w:val="left"/>
      </w:pPr>
    </w:p>
    <w:p w14:paraId="2017251B" w14:textId="77777777" w:rsidR="00B86117" w:rsidRDefault="00B86117" w:rsidP="001D7219">
      <w:pPr>
        <w:pStyle w:val="Prrafodelista"/>
        <w:spacing w:before="0" w:after="160" w:line="278" w:lineRule="auto"/>
        <w:ind w:left="1440"/>
        <w:contextualSpacing/>
        <w:jc w:val="left"/>
      </w:pPr>
    </w:p>
    <w:p w14:paraId="369F2B27" w14:textId="24ED6ED4" w:rsidR="00277699" w:rsidRDefault="00A00EB5" w:rsidP="00E42CFB">
      <w:pPr>
        <w:pStyle w:val="Prrafodelista"/>
        <w:numPr>
          <w:ilvl w:val="1"/>
          <w:numId w:val="20"/>
        </w:numPr>
        <w:spacing w:before="0" w:after="160" w:line="278" w:lineRule="auto"/>
        <w:contextualSpacing/>
        <w:jc w:val="left"/>
      </w:pPr>
      <w:r w:rsidRPr="00A23867">
        <w:rPr>
          <w:noProof/>
        </w:rPr>
        <w:drawing>
          <wp:anchor distT="0" distB="0" distL="114300" distR="114300" simplePos="0" relativeHeight="251663365" behindDoc="0" locked="0" layoutInCell="1" allowOverlap="1" wp14:anchorId="4F588EDE" wp14:editId="43C188B7">
            <wp:simplePos x="0" y="0"/>
            <wp:positionH relativeFrom="margin">
              <wp:align>right</wp:align>
            </wp:positionH>
            <wp:positionV relativeFrom="paragraph">
              <wp:posOffset>261733</wp:posOffset>
            </wp:positionV>
            <wp:extent cx="5400040" cy="3455035"/>
            <wp:effectExtent l="0" t="0" r="0" b="0"/>
            <wp:wrapSquare wrapText="bothSides"/>
            <wp:docPr id="717841580" name="Imatge 1" descr="Interfaz de usuario gráfica, Texto, Aplicación, Correo electrónic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841580" name="Imatge 1" descr="Interfaz de usuario gráfica, Texto, Aplicación, Correo electrónico&#10;&#10;El contenido generado por IA puede ser incorrecto.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4550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D3CFC">
        <w:t xml:space="preserve">Afegiu el vostre nom i el vostre </w:t>
      </w:r>
      <w:r w:rsidR="007F019C">
        <w:t>correu</w:t>
      </w:r>
      <w:r w:rsidR="00E93B8E">
        <w:t xml:space="preserve"> electrònic</w:t>
      </w:r>
      <w:r w:rsidR="00FD3CFC">
        <w:t>.</w:t>
      </w:r>
    </w:p>
    <w:p w14:paraId="0B8327F9" w14:textId="77777777" w:rsidR="00B86117" w:rsidRDefault="00B86117" w:rsidP="00B86117">
      <w:pPr>
        <w:pStyle w:val="Prrafodelista"/>
        <w:spacing w:before="0" w:after="160" w:line="278" w:lineRule="auto"/>
        <w:ind w:left="1440"/>
        <w:contextualSpacing/>
        <w:jc w:val="left"/>
      </w:pPr>
    </w:p>
    <w:p w14:paraId="0DAE76F2" w14:textId="1BF5C46E" w:rsidR="00C72D74" w:rsidRDefault="007C6640" w:rsidP="0027098E">
      <w:pPr>
        <w:pStyle w:val="Prrafodelista"/>
        <w:numPr>
          <w:ilvl w:val="1"/>
          <w:numId w:val="20"/>
        </w:numPr>
        <w:spacing w:before="0" w:after="160" w:line="278" w:lineRule="auto"/>
        <w:contextualSpacing/>
        <w:jc w:val="left"/>
      </w:pPr>
      <w:r w:rsidRPr="00034CA1">
        <w:rPr>
          <w:noProof/>
        </w:rPr>
        <w:lastRenderedPageBreak/>
        <w:drawing>
          <wp:anchor distT="0" distB="0" distL="114300" distR="114300" simplePos="0" relativeHeight="251664389" behindDoc="0" locked="0" layoutInCell="1" allowOverlap="1" wp14:anchorId="52900F7A" wp14:editId="50D7CA6E">
            <wp:simplePos x="0" y="0"/>
            <wp:positionH relativeFrom="column">
              <wp:posOffset>200825</wp:posOffset>
            </wp:positionH>
            <wp:positionV relativeFrom="paragraph">
              <wp:posOffset>502064</wp:posOffset>
            </wp:positionV>
            <wp:extent cx="5400040" cy="3469005"/>
            <wp:effectExtent l="0" t="0" r="0" b="0"/>
            <wp:wrapSquare wrapText="bothSides"/>
            <wp:docPr id="1874770497" name="Imatge 1" descr="Interfaz de usuario gráfica, Texto, Aplicación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4770497" name="Imatge 1" descr="Interfaz de usuario gráfica, Texto, Aplicación&#10;&#10;El contenido generado por IA puede ser incorrecto.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4690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72D74">
        <w:t>El sistema us informa que ha enviat la paraula de pas al vostre correu electrònic.</w:t>
      </w:r>
    </w:p>
    <w:p w14:paraId="14797510" w14:textId="56606CCA" w:rsidR="007C6640" w:rsidRDefault="007C6640">
      <w:pPr>
        <w:spacing w:before="0" w:after="0"/>
      </w:pPr>
    </w:p>
    <w:p w14:paraId="523139E8" w14:textId="0CD3E6D3" w:rsidR="00201950" w:rsidRDefault="007F019C" w:rsidP="00201950">
      <w:pPr>
        <w:pStyle w:val="Prrafodelista"/>
        <w:numPr>
          <w:ilvl w:val="1"/>
          <w:numId w:val="20"/>
        </w:numPr>
        <w:spacing w:before="0" w:after="160" w:line="278" w:lineRule="auto"/>
        <w:contextualSpacing/>
        <w:jc w:val="left"/>
      </w:pPr>
      <w:r>
        <w:t>Consulteu al vostre correu</w:t>
      </w:r>
      <w:r w:rsidR="00E93B8E">
        <w:t xml:space="preserve"> electrònic</w:t>
      </w:r>
      <w:r>
        <w:t xml:space="preserve"> la paraula de pas que us ha assignat el sistema.</w:t>
      </w:r>
    </w:p>
    <w:p w14:paraId="7D2E614C" w14:textId="77777777" w:rsidR="002E13FE" w:rsidRDefault="002E13FE" w:rsidP="00946C0F">
      <w:pPr>
        <w:pStyle w:val="Prrafodelista"/>
        <w:spacing w:before="0" w:after="160" w:line="278" w:lineRule="auto"/>
        <w:ind w:left="1440"/>
        <w:contextualSpacing/>
        <w:jc w:val="left"/>
      </w:pPr>
    </w:p>
    <w:p w14:paraId="19CCFCE0" w14:textId="6C5BEE78" w:rsidR="00C83A12" w:rsidRDefault="002E13FE" w:rsidP="00C83A12">
      <w:pPr>
        <w:pStyle w:val="Prrafodelista"/>
      </w:pPr>
      <w:r w:rsidRPr="00034CA1">
        <w:rPr>
          <w:noProof/>
        </w:rPr>
        <w:drawing>
          <wp:anchor distT="0" distB="0" distL="114300" distR="114300" simplePos="0" relativeHeight="251665413" behindDoc="0" locked="0" layoutInCell="1" allowOverlap="1" wp14:anchorId="61732B0A" wp14:editId="1C13B04E">
            <wp:simplePos x="0" y="0"/>
            <wp:positionH relativeFrom="margin">
              <wp:posOffset>303751</wp:posOffset>
            </wp:positionH>
            <wp:positionV relativeFrom="paragraph">
              <wp:posOffset>6046</wp:posOffset>
            </wp:positionV>
            <wp:extent cx="4352925" cy="3819525"/>
            <wp:effectExtent l="0" t="0" r="9525" b="9525"/>
            <wp:wrapSquare wrapText="bothSides"/>
            <wp:docPr id="326451261" name="Imatge 1" descr="Imatge que conté text, captura de pantalla, Font, nombre&#10;&#10;Pot ser que el contingut generat per IA no sigui correct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451261" name="Imatge 1" descr="Imatge que conté text, captura de pantalla, Font, nombre&#10;&#10;Pot ser que el contingut generat per IA no sigui correcte.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52925" cy="3819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A0B741D" w14:textId="3F52F3B3" w:rsidR="00C83A12" w:rsidRDefault="00C83A12" w:rsidP="00C83A12">
      <w:pPr>
        <w:pStyle w:val="Prrafodelista"/>
        <w:spacing w:before="0" w:after="160" w:line="278" w:lineRule="auto"/>
        <w:ind w:left="1440"/>
        <w:contextualSpacing/>
        <w:jc w:val="left"/>
      </w:pPr>
    </w:p>
    <w:p w14:paraId="14B6E61F" w14:textId="0C23B7EC" w:rsidR="00120E27" w:rsidRDefault="00120E27" w:rsidP="00201950">
      <w:pPr>
        <w:pStyle w:val="Prrafodelista"/>
      </w:pPr>
    </w:p>
    <w:p w14:paraId="07CCFC38" w14:textId="6A7A761B" w:rsidR="00201950" w:rsidRDefault="00201950" w:rsidP="00201950">
      <w:pPr>
        <w:pStyle w:val="Prrafodelista"/>
      </w:pPr>
    </w:p>
    <w:p w14:paraId="2CF0351E" w14:textId="77777777" w:rsidR="00F10B45" w:rsidRDefault="00F10B45" w:rsidP="00201950">
      <w:pPr>
        <w:pStyle w:val="Prrafodelista"/>
      </w:pPr>
    </w:p>
    <w:p w14:paraId="20B7BA76" w14:textId="77777777" w:rsidR="00F10B45" w:rsidRDefault="00F10B45">
      <w:pPr>
        <w:spacing w:before="0" w:after="0"/>
      </w:pPr>
      <w:r>
        <w:br w:type="page"/>
      </w:r>
    </w:p>
    <w:p w14:paraId="4A5DB3F1" w14:textId="2943F959" w:rsidR="00201950" w:rsidRDefault="00E93B8E" w:rsidP="00FE5FA6">
      <w:pPr>
        <w:pStyle w:val="Ttulo5"/>
      </w:pPr>
      <w:r>
        <w:lastRenderedPageBreak/>
        <w:t>Introduïu les vostres credencials (correu electrònic i paraula de pas)</w:t>
      </w:r>
    </w:p>
    <w:p w14:paraId="67D0D967" w14:textId="65996F28" w:rsidR="00201950" w:rsidRPr="009B62E7" w:rsidRDefault="0084041D" w:rsidP="00F10B45">
      <w:pPr>
        <w:pStyle w:val="Prrafodelista"/>
        <w:spacing w:before="0" w:after="160" w:line="278" w:lineRule="auto"/>
        <w:ind w:left="1440"/>
        <w:contextualSpacing/>
        <w:jc w:val="left"/>
      </w:pPr>
      <w:r w:rsidRPr="00CF7AF2">
        <w:rPr>
          <w:noProof/>
        </w:rPr>
        <w:drawing>
          <wp:anchor distT="0" distB="0" distL="114300" distR="114300" simplePos="0" relativeHeight="251666437" behindDoc="0" locked="0" layoutInCell="1" allowOverlap="1" wp14:anchorId="679AB812" wp14:editId="1F459572">
            <wp:simplePos x="0" y="0"/>
            <wp:positionH relativeFrom="margin">
              <wp:align>right</wp:align>
            </wp:positionH>
            <wp:positionV relativeFrom="paragraph">
              <wp:posOffset>189561</wp:posOffset>
            </wp:positionV>
            <wp:extent cx="5400040" cy="3418205"/>
            <wp:effectExtent l="0" t="0" r="0" b="0"/>
            <wp:wrapSquare wrapText="bothSides"/>
            <wp:docPr id="347097146" name="Imatge 1" descr="Interfaz de usuario gráfica, Texto, Aplicación, Correo electrónic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7097146" name="Imatge 1" descr="Interfaz de usuario gráfica, Texto, Aplicación, Correo electrónico&#10;&#10;El contenido generado por IA puede ser incorrecto.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4182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B4BB88" w14:textId="75B9D9B3" w:rsidR="000E25B2" w:rsidRDefault="000E25B2" w:rsidP="000E25B2"/>
    <w:p w14:paraId="06F94EAC" w14:textId="262D518B" w:rsidR="00FD3CFC" w:rsidRDefault="006E06C4" w:rsidP="000E25B2">
      <w:r w:rsidRPr="00034CA1">
        <w:rPr>
          <w:noProof/>
        </w:rPr>
        <w:drawing>
          <wp:anchor distT="0" distB="0" distL="114300" distR="114300" simplePos="0" relativeHeight="251667461" behindDoc="0" locked="0" layoutInCell="1" allowOverlap="1" wp14:anchorId="3DEB4256" wp14:editId="18453B3E">
            <wp:simplePos x="0" y="0"/>
            <wp:positionH relativeFrom="column">
              <wp:posOffset>-23219</wp:posOffset>
            </wp:positionH>
            <wp:positionV relativeFrom="paragraph">
              <wp:posOffset>286054</wp:posOffset>
            </wp:positionV>
            <wp:extent cx="5400040" cy="3421380"/>
            <wp:effectExtent l="0" t="0" r="0" b="7620"/>
            <wp:wrapSquare wrapText="bothSides"/>
            <wp:docPr id="1144691569" name="Imatge 1" descr="Imatge que conté text, captura de pantalla, Lloc web, Pàgina web&#10;&#10;Pot ser que el contingut generat per IA no sigui correct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4691569" name="Imatge 1" descr="Imatge que conté text, captura de pantalla, Lloc web, Pàgina web&#10;&#10;Pot ser que el contingut generat per IA no sigui correcte.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4213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68B13EB" w14:textId="119898DF" w:rsidR="000E25B2" w:rsidRDefault="000E25B2" w:rsidP="000E25B2">
      <w:r>
        <w:br w:type="page"/>
      </w:r>
    </w:p>
    <w:p w14:paraId="55A2BA50" w14:textId="7B0EDD98" w:rsidR="000E25B2" w:rsidRDefault="00CE05CE" w:rsidP="000E25B2">
      <w:r w:rsidRPr="00034CA1">
        <w:rPr>
          <w:noProof/>
        </w:rPr>
        <w:lastRenderedPageBreak/>
        <w:drawing>
          <wp:anchor distT="0" distB="0" distL="114300" distR="114300" simplePos="0" relativeHeight="251668485" behindDoc="0" locked="0" layoutInCell="1" allowOverlap="1" wp14:anchorId="04580569" wp14:editId="704AF871">
            <wp:simplePos x="0" y="0"/>
            <wp:positionH relativeFrom="column">
              <wp:posOffset>1242</wp:posOffset>
            </wp:positionH>
            <wp:positionV relativeFrom="paragraph">
              <wp:posOffset>-138</wp:posOffset>
            </wp:positionV>
            <wp:extent cx="5400040" cy="3509645"/>
            <wp:effectExtent l="0" t="0" r="0" b="0"/>
            <wp:wrapSquare wrapText="bothSides"/>
            <wp:docPr id="320617005" name="Imatge 1" descr="Imatge que conté text, captura de pantalla, Font, disseny&#10;&#10;Pot ser que el contingut generat per IA no sigui correct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0617005" name="Imatge 1" descr="Imatge que conté text, captura de pantalla, Font, disseny&#10;&#10;Pot ser que el contingut generat per IA no sigui correcte.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5096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E25B2">
        <w:br w:type="page"/>
      </w:r>
    </w:p>
    <w:p w14:paraId="4AF7E19B" w14:textId="77777777" w:rsidR="000E25B2" w:rsidRPr="00150C96" w:rsidRDefault="000E25B2" w:rsidP="007F49B5">
      <w:pPr>
        <w:pStyle w:val="Ttulo1"/>
      </w:pPr>
      <w:bookmarkStart w:id="2" w:name="_Toc221031594"/>
      <w:bookmarkStart w:id="3" w:name="_Toc222844245"/>
      <w:r w:rsidRPr="00150C96">
        <w:lastRenderedPageBreak/>
        <w:t xml:space="preserve">Preguntes </w:t>
      </w:r>
      <w:r w:rsidRPr="00D95440">
        <w:t>freqüents</w:t>
      </w:r>
      <w:bookmarkEnd w:id="2"/>
      <w:bookmarkEnd w:id="3"/>
    </w:p>
    <w:p w14:paraId="4102724F" w14:textId="502E34E9" w:rsidR="00F06A00" w:rsidRDefault="00F06A00" w:rsidP="00F06A00">
      <w:pPr>
        <w:pStyle w:val="Prrafodelista"/>
        <w:numPr>
          <w:ilvl w:val="0"/>
          <w:numId w:val="19"/>
        </w:numPr>
        <w:spacing w:before="0" w:after="160" w:line="278" w:lineRule="auto"/>
        <w:contextualSpacing/>
        <w:jc w:val="left"/>
      </w:pPr>
      <w:r>
        <w:t xml:space="preserve">Què passa si </w:t>
      </w:r>
      <w:r w:rsidR="00C82CB0">
        <w:t>tinc algun problema en el pr</w:t>
      </w:r>
      <w:r w:rsidR="00C11121">
        <w:t>océs</w:t>
      </w:r>
      <w:r w:rsidR="005A0985">
        <w:t xml:space="preserve"> </w:t>
      </w:r>
      <w:r w:rsidR="0045471F">
        <w:t>de connexió a la nova xarxa?</w:t>
      </w:r>
    </w:p>
    <w:p w14:paraId="4AF4ACE7" w14:textId="36710A56" w:rsidR="0045471F" w:rsidRPr="00150C96" w:rsidRDefault="00BF528C" w:rsidP="0045471F">
      <w:pPr>
        <w:pStyle w:val="Prrafodelista"/>
        <w:numPr>
          <w:ilvl w:val="1"/>
          <w:numId w:val="19"/>
        </w:numPr>
        <w:spacing w:before="0" w:after="160" w:line="278" w:lineRule="auto"/>
        <w:contextualSpacing/>
        <w:jc w:val="left"/>
      </w:pPr>
      <w:r>
        <w:t xml:space="preserve">Oblida la </w:t>
      </w:r>
      <w:r w:rsidR="00C95630">
        <w:t xml:space="preserve">nova </w:t>
      </w:r>
      <w:r>
        <w:t xml:space="preserve">xarxa </w:t>
      </w:r>
      <w:r w:rsidR="00C95630">
        <w:t>i torna a iniciar el procés</w:t>
      </w:r>
    </w:p>
    <w:p w14:paraId="659ADE99" w14:textId="77777777" w:rsidR="0013796C" w:rsidRDefault="0013796C" w:rsidP="0013796C"/>
    <w:p w14:paraId="015A7140" w14:textId="77777777" w:rsidR="00756D46" w:rsidRPr="00756D46" w:rsidRDefault="00756D46" w:rsidP="00756D46"/>
    <w:sectPr w:rsidR="00756D46" w:rsidRPr="00756D46" w:rsidSect="00CB1274">
      <w:headerReference w:type="default" r:id="rId31"/>
      <w:footerReference w:type="default" r:id="rId32"/>
      <w:headerReference w:type="first" r:id="rId33"/>
      <w:footerReference w:type="first" r:id="rId34"/>
      <w:type w:val="evenPage"/>
      <w:pgSz w:w="11906" w:h="16838" w:code="9"/>
      <w:pgMar w:top="1701" w:right="1701" w:bottom="1701" w:left="1701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73C2A9" w14:textId="77777777" w:rsidR="009D5123" w:rsidRDefault="009D5123" w:rsidP="00537DF7">
      <w:pPr>
        <w:spacing w:before="0" w:after="0" w:line="240" w:lineRule="auto"/>
      </w:pPr>
      <w:r>
        <w:separator/>
      </w:r>
    </w:p>
    <w:p w14:paraId="6AFFBA6A" w14:textId="77777777" w:rsidR="009D5123" w:rsidRDefault="009D5123"/>
  </w:endnote>
  <w:endnote w:type="continuationSeparator" w:id="0">
    <w:p w14:paraId="4F340B24" w14:textId="77777777" w:rsidR="009D5123" w:rsidRDefault="009D5123" w:rsidP="00537DF7">
      <w:pPr>
        <w:spacing w:before="0" w:after="0" w:line="240" w:lineRule="auto"/>
      </w:pPr>
      <w:r>
        <w:continuationSeparator/>
      </w:r>
    </w:p>
    <w:p w14:paraId="1A9C5380" w14:textId="77777777" w:rsidR="009D5123" w:rsidRDefault="009D512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1F62CA" w14:textId="77777777" w:rsidR="006321F7" w:rsidRDefault="009E3F82">
    <w:pPr>
      <w:pStyle w:val="Piedepgina"/>
    </w:pPr>
    <w:r>
      <w:rPr>
        <w:noProof/>
        <w:lang w:eastAsia="ca-ES"/>
      </w:rPr>
      <w:drawing>
        <wp:anchor distT="0" distB="0" distL="114300" distR="114300" simplePos="0" relativeHeight="251658242" behindDoc="1" locked="0" layoutInCell="1" allowOverlap="1" wp14:anchorId="13F62441" wp14:editId="64D981CA">
          <wp:simplePos x="0" y="0"/>
          <wp:positionH relativeFrom="margin">
            <wp:posOffset>1998345</wp:posOffset>
          </wp:positionH>
          <wp:positionV relativeFrom="paragraph">
            <wp:posOffset>-1122045</wp:posOffset>
          </wp:positionV>
          <wp:extent cx="1350566" cy="1089660"/>
          <wp:effectExtent l="0" t="0" r="0" b="0"/>
          <wp:wrapNone/>
          <wp:docPr id="41" name="Imatge 4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" name="Imatge 4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50566" cy="10896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E60F8A" w14:textId="358C188C" w:rsidR="006321F7" w:rsidRDefault="006321F7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FF2863" w14:textId="77777777" w:rsidR="006321F7" w:rsidRDefault="006321F7">
    <w:pPr>
      <w:pStyle w:val="Piedepgina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50E3AE" w14:textId="77777777" w:rsidR="006321F7" w:rsidRDefault="006321F7">
    <w:pPr>
      <w:pStyle w:val="Piedepgina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420E10" w14:textId="77777777" w:rsidR="006321F7" w:rsidRDefault="006321F7">
    <w:pPr>
      <w:pStyle w:val="Piedepgina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B220A9" w14:textId="4728A66F" w:rsidR="006321F7" w:rsidRDefault="006321F7">
    <w:pPr>
      <w:pStyle w:val="Piedepgina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19E447" w14:textId="77777777" w:rsidR="006321F7" w:rsidRDefault="006321F7">
    <w:pPr>
      <w:pStyle w:val="Piedepgina"/>
    </w:pPr>
    <w:r>
      <w:rPr>
        <w:noProof/>
        <w:lang w:eastAsia="ca-ES"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52CF435E" wp14:editId="74585E83">
              <wp:simplePos x="0" y="0"/>
              <wp:positionH relativeFrom="page">
                <wp:posOffset>1082040</wp:posOffset>
              </wp:positionH>
              <wp:positionV relativeFrom="page">
                <wp:posOffset>8389620</wp:posOffset>
              </wp:positionV>
              <wp:extent cx="5400000" cy="1224280"/>
              <wp:effectExtent l="0" t="0" r="10795" b="13970"/>
              <wp:wrapNone/>
              <wp:docPr id="3" name="Quadre de text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00000" cy="122428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23F4D3A0" w14:textId="77777777" w:rsidR="006321F7" w:rsidRPr="00A4547F" w:rsidRDefault="004F1D0F" w:rsidP="0013796C">
                          <w:pPr>
                            <w:spacing w:before="0"/>
                            <w:rPr>
                              <w:noProof/>
                              <w:color w:val="9C1F2D"/>
                              <w:lang w:eastAsia="ca-ES"/>
                            </w:rPr>
                          </w:pPr>
                          <w:r w:rsidRPr="004F1D0F">
                            <w:rPr>
                              <w:noProof/>
                            </w:rPr>
                            <w:drawing>
                              <wp:inline distT="0" distB="0" distL="0" distR="0" wp14:anchorId="65494E90" wp14:editId="4857C49A">
                                <wp:extent cx="2910840" cy="698172"/>
                                <wp:effectExtent l="0" t="0" r="0" b="0"/>
                                <wp:docPr id="45" name="Imatge 45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961272" cy="710268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026768FC" w14:textId="77777777" w:rsidR="00C15F9C" w:rsidRPr="00C15F9C" w:rsidRDefault="00C15F9C" w:rsidP="00C15F9C">
                          <w:pPr>
                            <w:spacing w:before="0" w:after="0" w:line="240" w:lineRule="auto"/>
                            <w:rPr>
                              <w:rFonts w:cs="Arial"/>
                              <w:iCs/>
                              <w:color w:val="9C1F2D"/>
                              <w:sz w:val="18"/>
                              <w:szCs w:val="18"/>
                            </w:rPr>
                          </w:pPr>
                          <w:r w:rsidRPr="00C15F9C">
                            <w:rPr>
                              <w:rFonts w:cs="Arial"/>
                              <w:iCs/>
                              <w:color w:val="9C1F2D"/>
                              <w:sz w:val="18"/>
                              <w:szCs w:val="18"/>
                            </w:rPr>
                            <w:t>Plaça Margarida Xirgu, s/n</w:t>
                          </w:r>
                        </w:p>
                        <w:p w14:paraId="54334671" w14:textId="77777777" w:rsidR="00C15F9C" w:rsidRPr="00C15F9C" w:rsidRDefault="00C15F9C" w:rsidP="00C15F9C">
                          <w:pPr>
                            <w:spacing w:before="0" w:after="0" w:line="240" w:lineRule="auto"/>
                            <w:rPr>
                              <w:rFonts w:cs="Arial"/>
                              <w:iCs/>
                              <w:color w:val="9C1F2D"/>
                              <w:sz w:val="18"/>
                              <w:szCs w:val="18"/>
                            </w:rPr>
                          </w:pPr>
                          <w:r w:rsidRPr="00C15F9C">
                            <w:rPr>
                              <w:rFonts w:cs="Arial"/>
                              <w:iCs/>
                              <w:color w:val="9C1F2D"/>
                              <w:sz w:val="18"/>
                              <w:szCs w:val="18"/>
                            </w:rPr>
                            <w:t>08004 Barcelona</w:t>
                          </w:r>
                        </w:p>
                        <w:p w14:paraId="4E222E0D" w14:textId="77777777" w:rsidR="00C15F9C" w:rsidRDefault="00C15F9C" w:rsidP="00C15F9C">
                          <w:pPr>
                            <w:spacing w:before="0" w:after="0" w:line="240" w:lineRule="auto"/>
                            <w:rPr>
                              <w:rFonts w:cs="Arial"/>
                              <w:iCs/>
                              <w:color w:val="9C1F2D"/>
                              <w:sz w:val="18"/>
                              <w:szCs w:val="18"/>
                            </w:rPr>
                          </w:pPr>
                          <w:r w:rsidRPr="00C15F9C">
                            <w:rPr>
                              <w:rFonts w:cs="Arial"/>
                              <w:iCs/>
                              <w:color w:val="9C1F2D"/>
                              <w:sz w:val="18"/>
                              <w:szCs w:val="18"/>
                            </w:rPr>
                            <w:t>T. 932 273 900</w:t>
                          </w:r>
                        </w:p>
                        <w:p w14:paraId="104D80C4" w14:textId="77777777" w:rsidR="006321F7" w:rsidRPr="0013796C" w:rsidRDefault="00C15F9C" w:rsidP="00C15F9C">
                          <w:pPr>
                            <w:spacing w:before="0" w:after="0" w:line="240" w:lineRule="auto"/>
                            <w:rPr>
                              <w:rFonts w:cs="Arial"/>
                              <w:iCs/>
                              <w:color w:val="9C1F2D"/>
                              <w:sz w:val="18"/>
                              <w:szCs w:val="18"/>
                            </w:rPr>
                          </w:pPr>
                          <w:r w:rsidRPr="00C15F9C">
                            <w:rPr>
                              <w:rFonts w:cs="Arial"/>
                              <w:iCs/>
                              <w:color w:val="9C1F2D"/>
                              <w:sz w:val="18"/>
                              <w:szCs w:val="18"/>
                            </w:rPr>
                            <w:t>https://www.institutdelteatre.cat/</w:t>
                          </w:r>
                          <w:r w:rsidRPr="0013796C">
                            <w:rPr>
                              <w:rFonts w:cs="Arial"/>
                              <w:iCs/>
                              <w:color w:val="9C1F2D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2CF435E" id="_x0000_t202" coordsize="21600,21600" o:spt="202" path="m,l,21600r21600,l21600,xe">
              <v:stroke joinstyle="miter"/>
              <v:path gradientshapeok="t" o:connecttype="rect"/>
            </v:shapetype>
            <v:shape id="Quadre de text 3" o:spid="_x0000_s1027" type="#_x0000_t202" style="position:absolute;left:0;text-align:left;margin-left:85.2pt;margin-top:660.6pt;width:425.2pt;height:96.4pt;z-index: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" filled="f" stroked="f" strokeweight=".5pt">
              <v:textbox inset="0,0,0,0">
                <w:txbxContent>
                  <w:p w14:paraId="23F4D3A0" w14:textId="77777777" w:rsidR="006321F7" w:rsidRPr="00A4547F" w:rsidRDefault="004F1D0F" w:rsidP="0013796C">
                    <w:pPr>
                      <w:spacing w:before="0"/>
                      <w:rPr>
                        <w:noProof/>
                        <w:color w:val="9C1F2D"/>
                        <w:lang w:eastAsia="ca-ES"/>
                      </w:rPr>
                    </w:pPr>
                    <w:r w:rsidRPr="004F1D0F">
                      <w:rPr>
                        <w:noProof/>
                      </w:rPr>
                      <w:drawing>
                        <wp:inline distT="0" distB="0" distL="0" distR="0" wp14:anchorId="65494E90" wp14:editId="4857C49A">
                          <wp:extent cx="2910840" cy="698172"/>
                          <wp:effectExtent l="0" t="0" r="0" b="0"/>
                          <wp:docPr id="45" name="Imatge 45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961272" cy="710268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026768FC" w14:textId="77777777" w:rsidR="00C15F9C" w:rsidRPr="00C15F9C" w:rsidRDefault="00C15F9C" w:rsidP="00C15F9C">
                    <w:pPr>
                      <w:spacing w:before="0" w:after="0" w:line="240" w:lineRule="auto"/>
                      <w:rPr>
                        <w:rFonts w:cs="Arial"/>
                        <w:iCs/>
                        <w:color w:val="9C1F2D"/>
                        <w:sz w:val="18"/>
                        <w:szCs w:val="18"/>
                      </w:rPr>
                    </w:pPr>
                    <w:r w:rsidRPr="00C15F9C">
                      <w:rPr>
                        <w:rFonts w:cs="Arial"/>
                        <w:iCs/>
                        <w:color w:val="9C1F2D"/>
                        <w:sz w:val="18"/>
                        <w:szCs w:val="18"/>
                      </w:rPr>
                      <w:t>Plaça Margarida Xirgu, s/n</w:t>
                    </w:r>
                  </w:p>
                  <w:p w14:paraId="54334671" w14:textId="77777777" w:rsidR="00C15F9C" w:rsidRPr="00C15F9C" w:rsidRDefault="00C15F9C" w:rsidP="00C15F9C">
                    <w:pPr>
                      <w:spacing w:before="0" w:after="0" w:line="240" w:lineRule="auto"/>
                      <w:rPr>
                        <w:rFonts w:cs="Arial"/>
                        <w:iCs/>
                        <w:color w:val="9C1F2D"/>
                        <w:sz w:val="18"/>
                        <w:szCs w:val="18"/>
                      </w:rPr>
                    </w:pPr>
                    <w:r w:rsidRPr="00C15F9C">
                      <w:rPr>
                        <w:rFonts w:cs="Arial"/>
                        <w:iCs/>
                        <w:color w:val="9C1F2D"/>
                        <w:sz w:val="18"/>
                        <w:szCs w:val="18"/>
                      </w:rPr>
                      <w:t>08004 Barcelona</w:t>
                    </w:r>
                  </w:p>
                  <w:p w14:paraId="4E222E0D" w14:textId="77777777" w:rsidR="00C15F9C" w:rsidRDefault="00C15F9C" w:rsidP="00C15F9C">
                    <w:pPr>
                      <w:spacing w:before="0" w:after="0" w:line="240" w:lineRule="auto"/>
                      <w:rPr>
                        <w:rFonts w:cs="Arial"/>
                        <w:iCs/>
                        <w:color w:val="9C1F2D"/>
                        <w:sz w:val="18"/>
                        <w:szCs w:val="18"/>
                      </w:rPr>
                    </w:pPr>
                    <w:r w:rsidRPr="00C15F9C">
                      <w:rPr>
                        <w:rFonts w:cs="Arial"/>
                        <w:iCs/>
                        <w:color w:val="9C1F2D"/>
                        <w:sz w:val="18"/>
                        <w:szCs w:val="18"/>
                      </w:rPr>
                      <w:t>T. 932 273 900</w:t>
                    </w:r>
                  </w:p>
                  <w:p w14:paraId="104D80C4" w14:textId="77777777" w:rsidR="006321F7" w:rsidRPr="0013796C" w:rsidRDefault="00C15F9C" w:rsidP="00C15F9C">
                    <w:pPr>
                      <w:spacing w:before="0" w:after="0" w:line="240" w:lineRule="auto"/>
                      <w:rPr>
                        <w:rFonts w:cs="Arial"/>
                        <w:iCs/>
                        <w:color w:val="9C1F2D"/>
                        <w:sz w:val="18"/>
                        <w:szCs w:val="18"/>
                      </w:rPr>
                    </w:pPr>
                    <w:r w:rsidRPr="00C15F9C">
                      <w:rPr>
                        <w:rFonts w:cs="Arial"/>
                        <w:iCs/>
                        <w:color w:val="9C1F2D"/>
                        <w:sz w:val="18"/>
                        <w:szCs w:val="18"/>
                      </w:rPr>
                      <w:t>https://www.institutdelteatre.cat/</w:t>
                    </w:r>
                    <w:r w:rsidRPr="0013796C">
                      <w:rPr>
                        <w:rFonts w:cs="Arial"/>
                        <w:iCs/>
                        <w:color w:val="9C1F2D"/>
                        <w:sz w:val="18"/>
                        <w:szCs w:val="18"/>
                      </w:rPr>
                      <w:t xml:space="preserve">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448A7E" w14:textId="77777777" w:rsidR="009D5123" w:rsidRPr="001717E6" w:rsidRDefault="009D5123" w:rsidP="00537DF7">
      <w:pPr>
        <w:spacing w:before="0" w:after="0" w:line="240" w:lineRule="auto"/>
        <w:rPr>
          <w:sz w:val="17"/>
          <w:szCs w:val="17"/>
        </w:rPr>
      </w:pPr>
      <w:r w:rsidRPr="001717E6">
        <w:rPr>
          <w:sz w:val="17"/>
          <w:szCs w:val="17"/>
        </w:rPr>
        <w:separator/>
      </w:r>
    </w:p>
  </w:footnote>
  <w:footnote w:type="continuationSeparator" w:id="0">
    <w:p w14:paraId="07F76385" w14:textId="77777777" w:rsidR="009D5123" w:rsidRPr="001717E6" w:rsidRDefault="009D5123" w:rsidP="00537DF7">
      <w:pPr>
        <w:spacing w:before="0" w:after="0" w:line="240" w:lineRule="auto"/>
        <w:rPr>
          <w:sz w:val="17"/>
          <w:szCs w:val="17"/>
        </w:rPr>
      </w:pPr>
      <w:r w:rsidRPr="001717E6">
        <w:rPr>
          <w:sz w:val="17"/>
          <w:szCs w:val="17"/>
        </w:rPr>
        <w:continuationSeparator/>
      </w:r>
    </w:p>
  </w:footnote>
  <w:footnote w:type="continuationNotice" w:id="1">
    <w:p w14:paraId="1313D4D5" w14:textId="77777777" w:rsidR="009D5123" w:rsidRDefault="009D5123" w:rsidP="00D847E3">
      <w:pPr>
        <w:pStyle w:val="Textonotapie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AB98DF" w14:textId="77777777" w:rsidR="006321F7" w:rsidRDefault="006321F7" w:rsidP="005216DE">
    <w:pPr>
      <w:pStyle w:val="Encabezado"/>
      <w:spacing w:after="264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36EDE4" w14:textId="77777777" w:rsidR="006321F7" w:rsidRDefault="006321F7" w:rsidP="005216DE">
    <w:pPr>
      <w:pStyle w:val="Encabezado"/>
      <w:spacing w:after="264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D38974" w14:textId="3DE7EC62" w:rsidR="006321F7" w:rsidRPr="00A274E1" w:rsidRDefault="006321F7" w:rsidP="00A274E1">
    <w:pPr>
      <w:pStyle w:val="Encabezado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850D60" w14:textId="77777777" w:rsidR="006321F7" w:rsidRDefault="00280E4D" w:rsidP="00B15C34">
    <w:pPr>
      <w:pStyle w:val="Encabezado"/>
      <w:jc w:val="right"/>
    </w:pPr>
    <w:r>
      <w:t>Índex</w:t>
    </w:r>
    <w:r w:rsidR="006321F7" w:rsidRPr="00B15C34">
      <w:t xml:space="preserve">   </w:t>
    </w:r>
    <w:r w:rsidR="006321F7" w:rsidRPr="0012472E">
      <w:rPr>
        <w:b/>
        <w:color w:val="9C1F2D"/>
        <w:sz w:val="18"/>
        <w:szCs w:val="18"/>
      </w:rPr>
      <w:fldChar w:fldCharType="begin"/>
    </w:r>
    <w:r w:rsidR="006321F7" w:rsidRPr="0012472E">
      <w:rPr>
        <w:b/>
        <w:color w:val="9C1F2D"/>
        <w:sz w:val="18"/>
        <w:szCs w:val="18"/>
      </w:rPr>
      <w:instrText>PAGE   \* MERGEFORMAT</w:instrText>
    </w:r>
    <w:r w:rsidR="006321F7" w:rsidRPr="0012472E">
      <w:rPr>
        <w:b/>
        <w:color w:val="9C1F2D"/>
        <w:sz w:val="18"/>
        <w:szCs w:val="18"/>
      </w:rPr>
      <w:fldChar w:fldCharType="separate"/>
    </w:r>
    <w:r>
      <w:rPr>
        <w:b/>
        <w:noProof/>
        <w:color w:val="9C1F2D"/>
        <w:sz w:val="18"/>
        <w:szCs w:val="18"/>
      </w:rPr>
      <w:t>7</w:t>
    </w:r>
    <w:r w:rsidR="006321F7" w:rsidRPr="0012472E">
      <w:rPr>
        <w:b/>
        <w:color w:val="9C1F2D"/>
        <w:sz w:val="18"/>
        <w:szCs w:val="18"/>
      </w:rPr>
      <w:fldChar w:fldCharType="end"/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46DD41" w14:textId="77777777" w:rsidR="006321F7" w:rsidRDefault="00AF319D">
    <w:pPr>
      <w:pStyle w:val="Encabezado"/>
    </w:pPr>
    <w:r>
      <w:rPr>
        <w:b/>
        <w:noProof/>
        <w:color w:val="9C1F2D"/>
        <w:sz w:val="18"/>
        <w:szCs w:val="18"/>
      </w:rPr>
      <w:drawing>
        <wp:anchor distT="0" distB="0" distL="114300" distR="114300" simplePos="0" relativeHeight="251658246" behindDoc="0" locked="0" layoutInCell="1" allowOverlap="1" wp14:anchorId="733E0420" wp14:editId="2D31333E">
          <wp:simplePos x="0" y="0"/>
          <wp:positionH relativeFrom="page">
            <wp:posOffset>821055</wp:posOffset>
          </wp:positionH>
          <wp:positionV relativeFrom="paragraph">
            <wp:posOffset>29210</wp:posOffset>
          </wp:positionV>
          <wp:extent cx="2065020" cy="494207"/>
          <wp:effectExtent l="0" t="0" r="0" b="0"/>
          <wp:wrapNone/>
          <wp:docPr id="1" name="Imatge 1" descr="Imatge que conté Font, Gràfics, logotip, disseny gràfic&#10;&#10;Descripció generada automàtica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tge 1" descr="Imatge que conté Font, Gràfics, logotip, disseny gràfic&#10;&#10;Descripció generada automàticament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65020" cy="49420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D322DC" w14:textId="77777777" w:rsidR="006321F7" w:rsidRDefault="006321F7">
    <w:pPr>
      <w:pStyle w:val="Encabezado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5C5A1D" w14:textId="77777777" w:rsidR="006321F7" w:rsidRDefault="006321F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B2C257B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6F6717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A482C09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7F7C19D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63E4A94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68C4BF2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A30857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EB43BE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F6EF1C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248349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950942"/>
    <w:multiLevelType w:val="multilevel"/>
    <w:tmpl w:val="F594F32A"/>
    <w:lvl w:ilvl="0">
      <w:start w:val="1"/>
      <w:numFmt w:val="bullet"/>
      <w:lvlText w:val=""/>
      <w:lvlJc w:val="left"/>
      <w:pPr>
        <w:ind w:left="227" w:hanging="227"/>
      </w:pPr>
      <w:rPr>
        <w:rFonts w:ascii="Symbol" w:hAnsi="Symbol" w:hint="default"/>
        <w:color w:val="9C1F2D"/>
      </w:rPr>
    </w:lvl>
    <w:lvl w:ilvl="1">
      <w:start w:val="1"/>
      <w:numFmt w:val="bullet"/>
      <w:lvlText w:val="-"/>
      <w:lvlJc w:val="left"/>
      <w:pPr>
        <w:ind w:left="454" w:hanging="227"/>
      </w:pPr>
      <w:rPr>
        <w:rFonts w:ascii="Arial" w:hAnsi="Arial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0D44E8A"/>
    <w:multiLevelType w:val="multilevel"/>
    <w:tmpl w:val="362C94E2"/>
    <w:lvl w:ilvl="0">
      <w:start w:val="1"/>
      <w:numFmt w:val="decimal"/>
      <w:pStyle w:val="Ttulo1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Ttulo2"/>
      <w:suff w:val="space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Ttulo3"/>
      <w:suff w:val="space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lowerLetter"/>
      <w:pStyle w:val="Ttulo4"/>
      <w:suff w:val="space"/>
      <w:lvlText w:val="%4)"/>
      <w:lvlJc w:val="left"/>
      <w:pPr>
        <w:ind w:left="357" w:hanging="357"/>
      </w:pPr>
      <w:rPr>
        <w:rFonts w:hint="default"/>
      </w:rPr>
    </w:lvl>
    <w:lvl w:ilvl="4">
      <w:start w:val="1"/>
      <w:numFmt w:val="decimal"/>
      <w:pStyle w:val="Ttulo5"/>
      <w:suff w:val="space"/>
      <w:lvlText w:val="%5)"/>
      <w:lvlJc w:val="left"/>
      <w:pPr>
        <w:ind w:left="0" w:firstLine="0"/>
      </w:pPr>
      <w:rPr>
        <w:rFonts w:hint="default"/>
      </w:rPr>
    </w:lvl>
    <w:lvl w:ilvl="5">
      <w:start w:val="1"/>
      <w:numFmt w:val="lowerRoman"/>
      <w:pStyle w:val="Ttulo6"/>
      <w:suff w:val="space"/>
      <w:lvlText w:val="%6)"/>
      <w:lvlJc w:val="left"/>
      <w:pPr>
        <w:ind w:left="0" w:firstLine="0"/>
      </w:pPr>
      <w:rPr>
        <w:rFonts w:hint="default"/>
      </w:rPr>
    </w:lvl>
    <w:lvl w:ilvl="6">
      <w:start w:val="1"/>
      <w:numFmt w:val="none"/>
      <w:pStyle w:val="Ttulo7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pStyle w:val="Ttulo8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pStyle w:val="Ttulo9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12" w15:restartNumberingAfterBreak="0">
    <w:nsid w:val="1C093777"/>
    <w:multiLevelType w:val="hybridMultilevel"/>
    <w:tmpl w:val="1C0ECDBE"/>
    <w:lvl w:ilvl="0" w:tplc="F0FC7B3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30019">
      <w:start w:val="1"/>
      <w:numFmt w:val="lowerLetter"/>
      <w:lvlText w:val="%2."/>
      <w:lvlJc w:val="left"/>
      <w:pPr>
        <w:ind w:left="1440" w:hanging="360"/>
      </w:pPr>
    </w:lvl>
    <w:lvl w:ilvl="2" w:tplc="0403001B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26662FB"/>
    <w:multiLevelType w:val="hybridMultilevel"/>
    <w:tmpl w:val="FDF445A4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7A75987"/>
    <w:multiLevelType w:val="hybridMultilevel"/>
    <w:tmpl w:val="011C0EFE"/>
    <w:lvl w:ilvl="0" w:tplc="F0FC7B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080" w:hanging="360"/>
      </w:pPr>
    </w:lvl>
    <w:lvl w:ilvl="2" w:tplc="0403001B" w:tentative="1">
      <w:start w:val="1"/>
      <w:numFmt w:val="lowerRoman"/>
      <w:lvlText w:val="%3."/>
      <w:lvlJc w:val="right"/>
      <w:pPr>
        <w:ind w:left="1800" w:hanging="180"/>
      </w:pPr>
    </w:lvl>
    <w:lvl w:ilvl="3" w:tplc="0403000F" w:tentative="1">
      <w:start w:val="1"/>
      <w:numFmt w:val="decimal"/>
      <w:lvlText w:val="%4."/>
      <w:lvlJc w:val="left"/>
      <w:pPr>
        <w:ind w:left="2520" w:hanging="360"/>
      </w:pPr>
    </w:lvl>
    <w:lvl w:ilvl="4" w:tplc="04030019" w:tentative="1">
      <w:start w:val="1"/>
      <w:numFmt w:val="lowerLetter"/>
      <w:lvlText w:val="%5."/>
      <w:lvlJc w:val="left"/>
      <w:pPr>
        <w:ind w:left="3240" w:hanging="360"/>
      </w:pPr>
    </w:lvl>
    <w:lvl w:ilvl="5" w:tplc="0403001B" w:tentative="1">
      <w:start w:val="1"/>
      <w:numFmt w:val="lowerRoman"/>
      <w:lvlText w:val="%6."/>
      <w:lvlJc w:val="right"/>
      <w:pPr>
        <w:ind w:left="3960" w:hanging="180"/>
      </w:pPr>
    </w:lvl>
    <w:lvl w:ilvl="6" w:tplc="0403000F" w:tentative="1">
      <w:start w:val="1"/>
      <w:numFmt w:val="decimal"/>
      <w:lvlText w:val="%7."/>
      <w:lvlJc w:val="left"/>
      <w:pPr>
        <w:ind w:left="4680" w:hanging="360"/>
      </w:pPr>
    </w:lvl>
    <w:lvl w:ilvl="7" w:tplc="04030019" w:tentative="1">
      <w:start w:val="1"/>
      <w:numFmt w:val="lowerLetter"/>
      <w:lvlText w:val="%8."/>
      <w:lvlJc w:val="left"/>
      <w:pPr>
        <w:ind w:left="5400" w:hanging="360"/>
      </w:pPr>
    </w:lvl>
    <w:lvl w:ilvl="8" w:tplc="040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5DB55AB"/>
    <w:multiLevelType w:val="hybridMultilevel"/>
    <w:tmpl w:val="5EBCEB60"/>
    <w:lvl w:ilvl="0" w:tplc="0403000F">
      <w:start w:val="1"/>
      <w:numFmt w:val="decimal"/>
      <w:lvlText w:val="%1."/>
      <w:lvlJc w:val="left"/>
      <w:pPr>
        <w:ind w:left="720" w:hanging="360"/>
      </w:p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FF85E4F"/>
    <w:multiLevelType w:val="multilevel"/>
    <w:tmpl w:val="9BD26D52"/>
    <w:lvl w:ilvl="0">
      <w:start w:val="1"/>
      <w:numFmt w:val="bullet"/>
      <w:lvlText w:val=""/>
      <w:lvlJc w:val="left"/>
      <w:pPr>
        <w:ind w:left="227" w:hanging="227"/>
      </w:pPr>
      <w:rPr>
        <w:rFonts w:ascii="Symbol" w:hAnsi="Symbol" w:hint="default"/>
        <w:color w:val="9C1F2D"/>
      </w:rPr>
    </w:lvl>
    <w:lvl w:ilvl="1">
      <w:start w:val="1"/>
      <w:numFmt w:val="bullet"/>
      <w:lvlText w:val="-"/>
      <w:lvlJc w:val="left"/>
      <w:pPr>
        <w:ind w:left="340" w:hanging="113"/>
      </w:pPr>
      <w:rPr>
        <w:rFonts w:ascii="Arial" w:hAnsi="Arial" w:hint="default"/>
      </w:rPr>
    </w:lvl>
    <w:lvl w:ilvl="2">
      <w:start w:val="1"/>
      <w:numFmt w:val="bullet"/>
      <w:lvlText w:val=""/>
      <w:lvlJc w:val="left"/>
      <w:pPr>
        <w:ind w:left="453" w:hanging="113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566" w:hanging="227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679" w:hanging="227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792" w:hanging="227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905" w:hanging="227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1018" w:hanging="227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1131" w:hanging="227"/>
      </w:pPr>
      <w:rPr>
        <w:rFonts w:ascii="Wingdings" w:hAnsi="Wingdings" w:hint="default"/>
      </w:rPr>
    </w:lvl>
  </w:abstractNum>
  <w:abstractNum w:abstractNumId="17" w15:restartNumberingAfterBreak="0">
    <w:nsid w:val="56CA418F"/>
    <w:multiLevelType w:val="multilevel"/>
    <w:tmpl w:val="55A611B6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652129F"/>
    <w:multiLevelType w:val="hybridMultilevel"/>
    <w:tmpl w:val="1E563B8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6171300"/>
    <w:multiLevelType w:val="multilevel"/>
    <w:tmpl w:val="F594F32A"/>
    <w:lvl w:ilvl="0">
      <w:start w:val="1"/>
      <w:numFmt w:val="bullet"/>
      <w:lvlText w:val=""/>
      <w:lvlJc w:val="left"/>
      <w:pPr>
        <w:ind w:left="227" w:hanging="227"/>
      </w:pPr>
      <w:rPr>
        <w:rFonts w:ascii="Symbol" w:hAnsi="Symbol" w:hint="default"/>
        <w:color w:val="9C1F2D"/>
      </w:rPr>
    </w:lvl>
    <w:lvl w:ilvl="1">
      <w:start w:val="1"/>
      <w:numFmt w:val="bullet"/>
      <w:lvlText w:val="-"/>
      <w:lvlJc w:val="left"/>
      <w:pPr>
        <w:ind w:left="454" w:hanging="227"/>
      </w:pPr>
      <w:rPr>
        <w:rFonts w:ascii="Arial" w:hAnsi="Arial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34730048">
    <w:abstractNumId w:val="13"/>
  </w:num>
  <w:num w:numId="2" w16cid:durableId="366029917">
    <w:abstractNumId w:val="16"/>
  </w:num>
  <w:num w:numId="3" w16cid:durableId="1916822062">
    <w:abstractNumId w:val="19"/>
  </w:num>
  <w:num w:numId="4" w16cid:durableId="1378312755">
    <w:abstractNumId w:val="10"/>
  </w:num>
  <w:num w:numId="5" w16cid:durableId="2035419686">
    <w:abstractNumId w:val="9"/>
  </w:num>
  <w:num w:numId="6" w16cid:durableId="632371135">
    <w:abstractNumId w:val="7"/>
  </w:num>
  <w:num w:numId="7" w16cid:durableId="926377889">
    <w:abstractNumId w:val="6"/>
  </w:num>
  <w:num w:numId="8" w16cid:durableId="154954170">
    <w:abstractNumId w:val="5"/>
  </w:num>
  <w:num w:numId="9" w16cid:durableId="180509405">
    <w:abstractNumId w:val="4"/>
  </w:num>
  <w:num w:numId="10" w16cid:durableId="154730659">
    <w:abstractNumId w:val="8"/>
  </w:num>
  <w:num w:numId="11" w16cid:durableId="232856949">
    <w:abstractNumId w:val="3"/>
  </w:num>
  <w:num w:numId="12" w16cid:durableId="1623414764">
    <w:abstractNumId w:val="2"/>
  </w:num>
  <w:num w:numId="13" w16cid:durableId="874538454">
    <w:abstractNumId w:val="1"/>
  </w:num>
  <w:num w:numId="14" w16cid:durableId="1101418885">
    <w:abstractNumId w:val="0"/>
  </w:num>
  <w:num w:numId="15" w16cid:durableId="2139951918">
    <w:abstractNumId w:val="11"/>
  </w:num>
  <w:num w:numId="16" w16cid:durableId="1190293567">
    <w:abstractNumId w:val="14"/>
  </w:num>
  <w:num w:numId="17" w16cid:durableId="1595748537">
    <w:abstractNumId w:val="17"/>
  </w:num>
  <w:num w:numId="18" w16cid:durableId="6908349">
    <w:abstractNumId w:val="15"/>
  </w:num>
  <w:num w:numId="19" w16cid:durableId="878321664">
    <w:abstractNumId w:val="18"/>
  </w:num>
  <w:num w:numId="20" w16cid:durableId="112827758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227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7477"/>
    <w:rsid w:val="000242F5"/>
    <w:rsid w:val="000250B1"/>
    <w:rsid w:val="0005199A"/>
    <w:rsid w:val="00075C7E"/>
    <w:rsid w:val="000777DD"/>
    <w:rsid w:val="000857C7"/>
    <w:rsid w:val="000A790A"/>
    <w:rsid w:val="000D4373"/>
    <w:rsid w:val="000D4CCB"/>
    <w:rsid w:val="000E25B2"/>
    <w:rsid w:val="000F6E46"/>
    <w:rsid w:val="0011120E"/>
    <w:rsid w:val="00116834"/>
    <w:rsid w:val="00120E27"/>
    <w:rsid w:val="00121C93"/>
    <w:rsid w:val="0012472E"/>
    <w:rsid w:val="00134478"/>
    <w:rsid w:val="0013796C"/>
    <w:rsid w:val="00137C11"/>
    <w:rsid w:val="00143F68"/>
    <w:rsid w:val="00147285"/>
    <w:rsid w:val="001523AE"/>
    <w:rsid w:val="00152DEF"/>
    <w:rsid w:val="00155807"/>
    <w:rsid w:val="001717E6"/>
    <w:rsid w:val="00171E74"/>
    <w:rsid w:val="00172BAB"/>
    <w:rsid w:val="001775AA"/>
    <w:rsid w:val="00182CF0"/>
    <w:rsid w:val="00197590"/>
    <w:rsid w:val="001B25B4"/>
    <w:rsid w:val="001B4D1E"/>
    <w:rsid w:val="001B699B"/>
    <w:rsid w:val="001C153C"/>
    <w:rsid w:val="001D2713"/>
    <w:rsid w:val="001D3E8F"/>
    <w:rsid w:val="001D7219"/>
    <w:rsid w:val="001E3933"/>
    <w:rsid w:val="001F0BF6"/>
    <w:rsid w:val="001F29BE"/>
    <w:rsid w:val="00201950"/>
    <w:rsid w:val="00205FCB"/>
    <w:rsid w:val="00224FDD"/>
    <w:rsid w:val="00233613"/>
    <w:rsid w:val="00234CD5"/>
    <w:rsid w:val="00250F6E"/>
    <w:rsid w:val="0025696C"/>
    <w:rsid w:val="00256C45"/>
    <w:rsid w:val="002642BA"/>
    <w:rsid w:val="0027098E"/>
    <w:rsid w:val="002771EF"/>
    <w:rsid w:val="00277699"/>
    <w:rsid w:val="00280C20"/>
    <w:rsid w:val="00280E4D"/>
    <w:rsid w:val="00297D42"/>
    <w:rsid w:val="002A39B5"/>
    <w:rsid w:val="002B3EB4"/>
    <w:rsid w:val="002B7BDC"/>
    <w:rsid w:val="002C0002"/>
    <w:rsid w:val="002C2095"/>
    <w:rsid w:val="002E13FE"/>
    <w:rsid w:val="002E3092"/>
    <w:rsid w:val="003006F5"/>
    <w:rsid w:val="0033503C"/>
    <w:rsid w:val="003512FC"/>
    <w:rsid w:val="003525D8"/>
    <w:rsid w:val="00357771"/>
    <w:rsid w:val="00362ACA"/>
    <w:rsid w:val="00384197"/>
    <w:rsid w:val="0038571A"/>
    <w:rsid w:val="003A1D46"/>
    <w:rsid w:val="003C13BA"/>
    <w:rsid w:val="003C1D2F"/>
    <w:rsid w:val="003C2DFA"/>
    <w:rsid w:val="003D028A"/>
    <w:rsid w:val="003D4B06"/>
    <w:rsid w:val="003D7974"/>
    <w:rsid w:val="003E6393"/>
    <w:rsid w:val="003F6EFA"/>
    <w:rsid w:val="004041F4"/>
    <w:rsid w:val="0041308A"/>
    <w:rsid w:val="00452318"/>
    <w:rsid w:val="0045471F"/>
    <w:rsid w:val="00455F15"/>
    <w:rsid w:val="00457366"/>
    <w:rsid w:val="00471757"/>
    <w:rsid w:val="004876BC"/>
    <w:rsid w:val="004B2750"/>
    <w:rsid w:val="004C5C98"/>
    <w:rsid w:val="004D1FBF"/>
    <w:rsid w:val="004D430B"/>
    <w:rsid w:val="004E6B19"/>
    <w:rsid w:val="004F1D0F"/>
    <w:rsid w:val="004F2470"/>
    <w:rsid w:val="004F64C4"/>
    <w:rsid w:val="00502EFC"/>
    <w:rsid w:val="00504501"/>
    <w:rsid w:val="00505B1D"/>
    <w:rsid w:val="00510BE5"/>
    <w:rsid w:val="005216DE"/>
    <w:rsid w:val="005305C4"/>
    <w:rsid w:val="00533C0D"/>
    <w:rsid w:val="00536829"/>
    <w:rsid w:val="00537C9D"/>
    <w:rsid w:val="00537DF7"/>
    <w:rsid w:val="00550524"/>
    <w:rsid w:val="00550DC1"/>
    <w:rsid w:val="005547BC"/>
    <w:rsid w:val="00555EDD"/>
    <w:rsid w:val="005619F3"/>
    <w:rsid w:val="005712A0"/>
    <w:rsid w:val="00576DAE"/>
    <w:rsid w:val="00586371"/>
    <w:rsid w:val="00596799"/>
    <w:rsid w:val="00597826"/>
    <w:rsid w:val="00597982"/>
    <w:rsid w:val="005A0985"/>
    <w:rsid w:val="005B07C5"/>
    <w:rsid w:val="005C0AD6"/>
    <w:rsid w:val="005C0CEF"/>
    <w:rsid w:val="005C2777"/>
    <w:rsid w:val="005D17F3"/>
    <w:rsid w:val="005D3CFE"/>
    <w:rsid w:val="005F1091"/>
    <w:rsid w:val="00612595"/>
    <w:rsid w:val="006178B5"/>
    <w:rsid w:val="006305A3"/>
    <w:rsid w:val="006317F3"/>
    <w:rsid w:val="006321F7"/>
    <w:rsid w:val="006343D4"/>
    <w:rsid w:val="00640324"/>
    <w:rsid w:val="00666999"/>
    <w:rsid w:val="0068690F"/>
    <w:rsid w:val="006A54AF"/>
    <w:rsid w:val="006A5DA0"/>
    <w:rsid w:val="006C4F05"/>
    <w:rsid w:val="006E06C4"/>
    <w:rsid w:val="006E71EE"/>
    <w:rsid w:val="007114C6"/>
    <w:rsid w:val="0071491B"/>
    <w:rsid w:val="0072256D"/>
    <w:rsid w:val="007229E2"/>
    <w:rsid w:val="0072363B"/>
    <w:rsid w:val="00732611"/>
    <w:rsid w:val="00733191"/>
    <w:rsid w:val="00746AE5"/>
    <w:rsid w:val="007513AA"/>
    <w:rsid w:val="00756D46"/>
    <w:rsid w:val="007634A1"/>
    <w:rsid w:val="00773AC2"/>
    <w:rsid w:val="007969C2"/>
    <w:rsid w:val="007B1F1A"/>
    <w:rsid w:val="007B288B"/>
    <w:rsid w:val="007C6640"/>
    <w:rsid w:val="007C7EF5"/>
    <w:rsid w:val="007D6AB1"/>
    <w:rsid w:val="007E0AC2"/>
    <w:rsid w:val="007E32BC"/>
    <w:rsid w:val="007F019C"/>
    <w:rsid w:val="007F49B5"/>
    <w:rsid w:val="00803094"/>
    <w:rsid w:val="00833DDE"/>
    <w:rsid w:val="00837D5E"/>
    <w:rsid w:val="0084041D"/>
    <w:rsid w:val="00844707"/>
    <w:rsid w:val="008469C2"/>
    <w:rsid w:val="00850469"/>
    <w:rsid w:val="008B014E"/>
    <w:rsid w:val="008D5CCD"/>
    <w:rsid w:val="008E39E6"/>
    <w:rsid w:val="0090340C"/>
    <w:rsid w:val="00913A65"/>
    <w:rsid w:val="00936D30"/>
    <w:rsid w:val="00946C0F"/>
    <w:rsid w:val="00954072"/>
    <w:rsid w:val="00974273"/>
    <w:rsid w:val="009765FC"/>
    <w:rsid w:val="00984A4A"/>
    <w:rsid w:val="00990471"/>
    <w:rsid w:val="009B3B2B"/>
    <w:rsid w:val="009B41E8"/>
    <w:rsid w:val="009B5F8A"/>
    <w:rsid w:val="009C1403"/>
    <w:rsid w:val="009D5123"/>
    <w:rsid w:val="009E3F82"/>
    <w:rsid w:val="009E56FC"/>
    <w:rsid w:val="009E7225"/>
    <w:rsid w:val="009F77A4"/>
    <w:rsid w:val="00A00C6D"/>
    <w:rsid w:val="00A00EB5"/>
    <w:rsid w:val="00A11B3A"/>
    <w:rsid w:val="00A17477"/>
    <w:rsid w:val="00A23867"/>
    <w:rsid w:val="00A23872"/>
    <w:rsid w:val="00A25747"/>
    <w:rsid w:val="00A274E1"/>
    <w:rsid w:val="00A3158C"/>
    <w:rsid w:val="00A3380A"/>
    <w:rsid w:val="00A63EF5"/>
    <w:rsid w:val="00A878F7"/>
    <w:rsid w:val="00A92C6A"/>
    <w:rsid w:val="00AA4A8B"/>
    <w:rsid w:val="00AB5867"/>
    <w:rsid w:val="00AC4F94"/>
    <w:rsid w:val="00AC56CB"/>
    <w:rsid w:val="00AC7529"/>
    <w:rsid w:val="00AD269A"/>
    <w:rsid w:val="00AD7EDC"/>
    <w:rsid w:val="00AE735E"/>
    <w:rsid w:val="00AF319D"/>
    <w:rsid w:val="00AF4A04"/>
    <w:rsid w:val="00AF5DFC"/>
    <w:rsid w:val="00B007BA"/>
    <w:rsid w:val="00B15C34"/>
    <w:rsid w:val="00B521B7"/>
    <w:rsid w:val="00B7124C"/>
    <w:rsid w:val="00B7155B"/>
    <w:rsid w:val="00B86117"/>
    <w:rsid w:val="00B94E66"/>
    <w:rsid w:val="00B950C5"/>
    <w:rsid w:val="00B95F6B"/>
    <w:rsid w:val="00BD3538"/>
    <w:rsid w:val="00BD7236"/>
    <w:rsid w:val="00BF528C"/>
    <w:rsid w:val="00C00ADF"/>
    <w:rsid w:val="00C02B35"/>
    <w:rsid w:val="00C107A3"/>
    <w:rsid w:val="00C11121"/>
    <w:rsid w:val="00C15F9C"/>
    <w:rsid w:val="00C21C59"/>
    <w:rsid w:val="00C30205"/>
    <w:rsid w:val="00C37921"/>
    <w:rsid w:val="00C571CF"/>
    <w:rsid w:val="00C70CB1"/>
    <w:rsid w:val="00C72D74"/>
    <w:rsid w:val="00C82CB0"/>
    <w:rsid w:val="00C83A12"/>
    <w:rsid w:val="00C83E15"/>
    <w:rsid w:val="00C95630"/>
    <w:rsid w:val="00C96284"/>
    <w:rsid w:val="00CA0A31"/>
    <w:rsid w:val="00CA0FF1"/>
    <w:rsid w:val="00CB1274"/>
    <w:rsid w:val="00CD19DC"/>
    <w:rsid w:val="00CD5298"/>
    <w:rsid w:val="00CD66E8"/>
    <w:rsid w:val="00CE05CE"/>
    <w:rsid w:val="00CE4A53"/>
    <w:rsid w:val="00CF1C2A"/>
    <w:rsid w:val="00CF7AF2"/>
    <w:rsid w:val="00D0638F"/>
    <w:rsid w:val="00D159DF"/>
    <w:rsid w:val="00D54B1F"/>
    <w:rsid w:val="00D847E3"/>
    <w:rsid w:val="00D921B8"/>
    <w:rsid w:val="00DA2CD8"/>
    <w:rsid w:val="00DB0E47"/>
    <w:rsid w:val="00DB1A3D"/>
    <w:rsid w:val="00DC4A75"/>
    <w:rsid w:val="00DF338E"/>
    <w:rsid w:val="00E01C04"/>
    <w:rsid w:val="00E10CAF"/>
    <w:rsid w:val="00E124C5"/>
    <w:rsid w:val="00E25CF1"/>
    <w:rsid w:val="00E42CFB"/>
    <w:rsid w:val="00E50BC3"/>
    <w:rsid w:val="00E83B56"/>
    <w:rsid w:val="00E93B8E"/>
    <w:rsid w:val="00E952AD"/>
    <w:rsid w:val="00EA792F"/>
    <w:rsid w:val="00EB6570"/>
    <w:rsid w:val="00EC3F19"/>
    <w:rsid w:val="00EC4E39"/>
    <w:rsid w:val="00EC5CB6"/>
    <w:rsid w:val="00EE2055"/>
    <w:rsid w:val="00EE2444"/>
    <w:rsid w:val="00F01433"/>
    <w:rsid w:val="00F0166C"/>
    <w:rsid w:val="00F06A00"/>
    <w:rsid w:val="00F10B45"/>
    <w:rsid w:val="00F11B30"/>
    <w:rsid w:val="00F149D0"/>
    <w:rsid w:val="00F21417"/>
    <w:rsid w:val="00F3719A"/>
    <w:rsid w:val="00F40023"/>
    <w:rsid w:val="00F416C6"/>
    <w:rsid w:val="00F44BE0"/>
    <w:rsid w:val="00F52764"/>
    <w:rsid w:val="00F5653C"/>
    <w:rsid w:val="00F67E9F"/>
    <w:rsid w:val="00F9266D"/>
    <w:rsid w:val="00F931F6"/>
    <w:rsid w:val="00FA292D"/>
    <w:rsid w:val="00FB31F1"/>
    <w:rsid w:val="00FC0B60"/>
    <w:rsid w:val="00FC503D"/>
    <w:rsid w:val="00FD3CFC"/>
    <w:rsid w:val="00FE5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0C2FC0"/>
  <w15:chartTrackingRefBased/>
  <w15:docId w15:val="{F6BD9DB7-B49E-4902-A1FF-1E6B4E014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sz w:val="21"/>
        <w:szCs w:val="21"/>
        <w:lang w:val="ca-ES" w:eastAsia="en-US" w:bidi="ar-SA"/>
      </w:rPr>
    </w:rPrDefault>
    <w:pPrDefault>
      <w:pPr>
        <w:spacing w:line="300" w:lineRule="exac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39B5"/>
    <w:pPr>
      <w:spacing w:before="140" w:after="140"/>
    </w:pPr>
  </w:style>
  <w:style w:type="paragraph" w:styleId="Ttulo1">
    <w:name w:val="heading 1"/>
    <w:next w:val="Normal"/>
    <w:link w:val="Ttulo1Car"/>
    <w:uiPriority w:val="9"/>
    <w:qFormat/>
    <w:rsid w:val="002771EF"/>
    <w:pPr>
      <w:keepNext/>
      <w:keepLines/>
      <w:pageBreakBefore/>
      <w:numPr>
        <w:numId w:val="15"/>
      </w:numPr>
      <w:spacing w:after="2200" w:line="440" w:lineRule="exact"/>
      <w:jc w:val="left"/>
      <w:outlineLvl w:val="0"/>
    </w:pPr>
    <w:rPr>
      <w:rFonts w:eastAsiaTheme="majorEastAsia" w:cstheme="majorBidi"/>
      <w:b/>
      <w:color w:val="9C1F2D"/>
      <w:sz w:val="40"/>
      <w:szCs w:val="32"/>
    </w:rPr>
  </w:style>
  <w:style w:type="paragraph" w:styleId="Ttulo2">
    <w:name w:val="heading 2"/>
    <w:basedOn w:val="Ttulo1"/>
    <w:next w:val="Normal"/>
    <w:link w:val="Ttulo2Car"/>
    <w:uiPriority w:val="9"/>
    <w:unhideWhenUsed/>
    <w:qFormat/>
    <w:rsid w:val="00E50BC3"/>
    <w:pPr>
      <w:pageBreakBefore w:val="0"/>
      <w:numPr>
        <w:ilvl w:val="1"/>
      </w:numPr>
      <w:spacing w:before="600" w:after="220" w:line="300" w:lineRule="exact"/>
      <w:outlineLvl w:val="1"/>
    </w:pPr>
    <w:rPr>
      <w:color w:val="auto"/>
      <w:sz w:val="27"/>
      <w:szCs w:val="26"/>
    </w:rPr>
  </w:style>
  <w:style w:type="paragraph" w:styleId="Ttulo3">
    <w:name w:val="heading 3"/>
    <w:basedOn w:val="Ttulo2"/>
    <w:next w:val="Normal"/>
    <w:link w:val="Ttulo3Car"/>
    <w:uiPriority w:val="9"/>
    <w:unhideWhenUsed/>
    <w:qFormat/>
    <w:rsid w:val="00DC4A75"/>
    <w:pPr>
      <w:numPr>
        <w:ilvl w:val="2"/>
      </w:numPr>
      <w:spacing w:before="480" w:after="140"/>
      <w:outlineLvl w:val="2"/>
    </w:pPr>
    <w:rPr>
      <w:sz w:val="24"/>
      <w:szCs w:val="24"/>
    </w:rPr>
  </w:style>
  <w:style w:type="paragraph" w:styleId="Ttulo4">
    <w:name w:val="heading 4"/>
    <w:basedOn w:val="Ttulo3"/>
    <w:next w:val="Normal"/>
    <w:link w:val="Ttulo4Car"/>
    <w:uiPriority w:val="9"/>
    <w:unhideWhenUsed/>
    <w:qFormat/>
    <w:rsid w:val="00DC4A75"/>
    <w:pPr>
      <w:numPr>
        <w:ilvl w:val="3"/>
      </w:numPr>
      <w:spacing w:before="360"/>
      <w:outlineLvl w:val="3"/>
    </w:pPr>
    <w:rPr>
      <w:iCs/>
      <w:sz w:val="22"/>
    </w:rPr>
  </w:style>
  <w:style w:type="paragraph" w:styleId="Ttulo5">
    <w:name w:val="heading 5"/>
    <w:basedOn w:val="Ttulo4"/>
    <w:next w:val="Normal"/>
    <w:link w:val="Ttulo5Car"/>
    <w:uiPriority w:val="9"/>
    <w:unhideWhenUsed/>
    <w:qFormat/>
    <w:rsid w:val="00DC4A75"/>
    <w:pPr>
      <w:numPr>
        <w:ilvl w:val="4"/>
      </w:numPr>
      <w:outlineLvl w:val="4"/>
    </w:pPr>
  </w:style>
  <w:style w:type="paragraph" w:styleId="Ttulo6">
    <w:name w:val="heading 6"/>
    <w:basedOn w:val="Ttulo5"/>
    <w:next w:val="Normal"/>
    <w:link w:val="Ttulo6Car"/>
    <w:uiPriority w:val="9"/>
    <w:unhideWhenUsed/>
    <w:qFormat/>
    <w:rsid w:val="00DC4A75"/>
    <w:pPr>
      <w:numPr>
        <w:ilvl w:val="5"/>
      </w:numPr>
      <w:spacing w:before="280"/>
      <w:outlineLvl w:val="5"/>
    </w:pPr>
    <w:rPr>
      <w:i/>
    </w:rPr>
  </w:style>
  <w:style w:type="paragraph" w:styleId="Ttulo7">
    <w:name w:val="heading 7"/>
    <w:basedOn w:val="Ttulo6"/>
    <w:next w:val="Normal"/>
    <w:link w:val="Ttulo7Car"/>
    <w:uiPriority w:val="9"/>
    <w:unhideWhenUsed/>
    <w:qFormat/>
    <w:rsid w:val="00DC4A75"/>
    <w:pPr>
      <w:numPr>
        <w:ilvl w:val="6"/>
      </w:numPr>
      <w:outlineLvl w:val="6"/>
    </w:pPr>
    <w:rPr>
      <w:i w:val="0"/>
      <w:iCs w:val="0"/>
      <w:sz w:val="21"/>
    </w:rPr>
  </w:style>
  <w:style w:type="paragraph" w:styleId="Ttulo8">
    <w:name w:val="heading 8"/>
    <w:basedOn w:val="Ttulo7"/>
    <w:next w:val="Normal"/>
    <w:link w:val="Ttulo8Car"/>
    <w:uiPriority w:val="9"/>
    <w:unhideWhenUsed/>
    <w:qFormat/>
    <w:rsid w:val="0090340C"/>
    <w:pPr>
      <w:numPr>
        <w:ilvl w:val="7"/>
      </w:numPr>
      <w:outlineLvl w:val="7"/>
    </w:pPr>
    <w:rPr>
      <w:b w:val="0"/>
      <w:i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83E15"/>
    <w:pPr>
      <w:keepNext/>
      <w:keepLines/>
      <w:numPr>
        <w:ilvl w:val="8"/>
        <w:numId w:val="15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link w:val="EncabezadoCar"/>
    <w:uiPriority w:val="99"/>
    <w:unhideWhenUsed/>
    <w:rsid w:val="00537DF7"/>
    <w:pPr>
      <w:widowControl w:val="0"/>
      <w:spacing w:line="200" w:lineRule="exact"/>
    </w:pPr>
    <w:rPr>
      <w:sz w:val="16"/>
    </w:rPr>
  </w:style>
  <w:style w:type="character" w:customStyle="1" w:styleId="EncabezadoCar">
    <w:name w:val="Encabezado Car"/>
    <w:basedOn w:val="Fuentedeprrafopredeter"/>
    <w:link w:val="Encabezado"/>
    <w:uiPriority w:val="99"/>
    <w:rsid w:val="00537DF7"/>
    <w:rPr>
      <w:rFonts w:ascii="Arial" w:hAnsi="Arial"/>
      <w:sz w:val="16"/>
    </w:rPr>
  </w:style>
  <w:style w:type="paragraph" w:styleId="Piedepgina">
    <w:name w:val="footer"/>
    <w:link w:val="PiedepginaCar"/>
    <w:uiPriority w:val="99"/>
    <w:unhideWhenUsed/>
    <w:rsid w:val="00537DF7"/>
    <w:pPr>
      <w:widowControl w:val="0"/>
      <w:spacing w:line="200" w:lineRule="exact"/>
    </w:pPr>
    <w:rPr>
      <w:sz w:val="16"/>
    </w:rPr>
  </w:style>
  <w:style w:type="character" w:customStyle="1" w:styleId="PiedepginaCar">
    <w:name w:val="Pie de página Car"/>
    <w:basedOn w:val="Fuentedeprrafopredeter"/>
    <w:link w:val="Piedepgina"/>
    <w:uiPriority w:val="99"/>
    <w:rsid w:val="00537DF7"/>
    <w:rPr>
      <w:rFonts w:ascii="Arial" w:hAnsi="Arial"/>
      <w:sz w:val="16"/>
    </w:rPr>
  </w:style>
  <w:style w:type="paragraph" w:styleId="Ttulo">
    <w:name w:val="Title"/>
    <w:next w:val="Normal"/>
    <w:link w:val="TtuloCar"/>
    <w:uiPriority w:val="10"/>
    <w:qFormat/>
    <w:rsid w:val="00EE2055"/>
    <w:pPr>
      <w:spacing w:after="560" w:line="700" w:lineRule="exact"/>
      <w:jc w:val="center"/>
    </w:pPr>
    <w:rPr>
      <w:rFonts w:eastAsiaTheme="majorEastAsia" w:cstheme="majorBidi"/>
      <w:b/>
      <w:color w:val="9C1F2D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E2055"/>
    <w:rPr>
      <w:rFonts w:ascii="Arial" w:eastAsiaTheme="majorEastAsia" w:hAnsi="Arial" w:cstheme="majorBidi"/>
      <w:b/>
      <w:color w:val="9C1F2D"/>
      <w:sz w:val="56"/>
      <w:szCs w:val="56"/>
    </w:rPr>
  </w:style>
  <w:style w:type="paragraph" w:styleId="Subttulo">
    <w:name w:val="Subtitle"/>
    <w:basedOn w:val="Ttulo"/>
    <w:next w:val="Normal"/>
    <w:link w:val="SubttuloCar"/>
    <w:uiPriority w:val="11"/>
    <w:qFormat/>
    <w:rsid w:val="005216DE"/>
    <w:pPr>
      <w:numPr>
        <w:ilvl w:val="1"/>
      </w:numPr>
      <w:spacing w:line="600" w:lineRule="exact"/>
    </w:pPr>
    <w:rPr>
      <w:rFonts w:eastAsiaTheme="minorEastAsia"/>
      <w:b w:val="0"/>
      <w:sz w:val="46"/>
    </w:rPr>
  </w:style>
  <w:style w:type="character" w:customStyle="1" w:styleId="SubttuloCar">
    <w:name w:val="Subtítulo Car"/>
    <w:basedOn w:val="Fuentedeprrafopredeter"/>
    <w:link w:val="Subttulo"/>
    <w:uiPriority w:val="11"/>
    <w:rsid w:val="005216DE"/>
    <w:rPr>
      <w:rFonts w:ascii="Arial" w:eastAsiaTheme="minorEastAsia" w:hAnsi="Arial" w:cstheme="majorBidi"/>
      <w:color w:val="9C1F2D"/>
      <w:sz w:val="46"/>
      <w:szCs w:val="56"/>
    </w:rPr>
  </w:style>
  <w:style w:type="character" w:styleId="Textodelmarcadordeposicin">
    <w:name w:val="Placeholder Text"/>
    <w:basedOn w:val="Fuentedeprrafopredeter"/>
    <w:uiPriority w:val="99"/>
    <w:semiHidden/>
    <w:rsid w:val="005216DE"/>
    <w:rPr>
      <w:color w:val="808080"/>
    </w:rPr>
  </w:style>
  <w:style w:type="character" w:customStyle="1" w:styleId="Ttulo1Car">
    <w:name w:val="Título 1 Car"/>
    <w:basedOn w:val="Fuentedeprrafopredeter"/>
    <w:link w:val="Ttulo1"/>
    <w:uiPriority w:val="9"/>
    <w:rsid w:val="002771EF"/>
    <w:rPr>
      <w:rFonts w:eastAsiaTheme="majorEastAsia" w:cstheme="majorBidi"/>
      <w:b/>
      <w:color w:val="9C1F2D"/>
      <w:sz w:val="40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E50BC3"/>
    <w:rPr>
      <w:rFonts w:eastAsiaTheme="majorEastAsia" w:cstheme="majorBidi"/>
      <w:b/>
      <w:sz w:val="27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DC4A75"/>
    <w:rPr>
      <w:rFonts w:eastAsiaTheme="majorEastAsia" w:cstheme="majorBidi"/>
      <w:b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rsid w:val="00DC4A75"/>
    <w:rPr>
      <w:rFonts w:eastAsiaTheme="majorEastAsia" w:cstheme="majorBidi"/>
      <w:b/>
      <w:iCs/>
      <w:sz w:val="22"/>
      <w:szCs w:val="24"/>
    </w:rPr>
  </w:style>
  <w:style w:type="character" w:customStyle="1" w:styleId="Ttulo5Car">
    <w:name w:val="Título 5 Car"/>
    <w:basedOn w:val="Fuentedeprrafopredeter"/>
    <w:link w:val="Ttulo5"/>
    <w:uiPriority w:val="9"/>
    <w:rsid w:val="00DC4A75"/>
    <w:rPr>
      <w:rFonts w:eastAsiaTheme="majorEastAsia" w:cstheme="majorBidi"/>
      <w:b/>
      <w:iCs/>
      <w:sz w:val="22"/>
      <w:szCs w:val="24"/>
    </w:rPr>
  </w:style>
  <w:style w:type="character" w:customStyle="1" w:styleId="Ttulo6Car">
    <w:name w:val="Título 6 Car"/>
    <w:basedOn w:val="Fuentedeprrafopredeter"/>
    <w:link w:val="Ttulo6"/>
    <w:uiPriority w:val="9"/>
    <w:rsid w:val="00DC4A75"/>
    <w:rPr>
      <w:rFonts w:eastAsiaTheme="majorEastAsia" w:cstheme="majorBidi"/>
      <w:b/>
      <w:i/>
      <w:iCs/>
      <w:sz w:val="22"/>
      <w:szCs w:val="24"/>
    </w:rPr>
  </w:style>
  <w:style w:type="character" w:customStyle="1" w:styleId="Ttulo7Car">
    <w:name w:val="Título 7 Car"/>
    <w:basedOn w:val="Fuentedeprrafopredeter"/>
    <w:link w:val="Ttulo7"/>
    <w:uiPriority w:val="9"/>
    <w:rsid w:val="00DC4A75"/>
    <w:rPr>
      <w:rFonts w:eastAsiaTheme="majorEastAsia" w:cstheme="majorBidi"/>
      <w:b/>
      <w:szCs w:val="24"/>
    </w:rPr>
  </w:style>
  <w:style w:type="character" w:customStyle="1" w:styleId="Ttulo8Car">
    <w:name w:val="Título 8 Car"/>
    <w:basedOn w:val="Fuentedeprrafopredeter"/>
    <w:link w:val="Ttulo8"/>
    <w:uiPriority w:val="9"/>
    <w:rsid w:val="0090340C"/>
    <w:rPr>
      <w:rFonts w:ascii="Arial" w:eastAsiaTheme="majorEastAsia" w:hAnsi="Arial" w:cstheme="majorBidi"/>
      <w:i/>
      <w:sz w:val="21"/>
      <w:szCs w:val="21"/>
    </w:rPr>
  </w:style>
  <w:style w:type="paragraph" w:styleId="Prrafodelista">
    <w:name w:val="List Paragraph"/>
    <w:basedOn w:val="Normal"/>
    <w:uiPriority w:val="34"/>
    <w:qFormat/>
    <w:rsid w:val="009E7225"/>
    <w:pPr>
      <w:spacing w:before="60" w:after="60"/>
      <w:ind w:left="454"/>
    </w:pPr>
  </w:style>
  <w:style w:type="paragraph" w:styleId="Cita">
    <w:name w:val="Quote"/>
    <w:next w:val="Normal"/>
    <w:link w:val="CitaCar"/>
    <w:uiPriority w:val="29"/>
    <w:qFormat/>
    <w:rsid w:val="005F1091"/>
    <w:pPr>
      <w:spacing w:before="80" w:after="80" w:line="240" w:lineRule="exact"/>
      <w:ind w:left="227"/>
    </w:pPr>
    <w:rPr>
      <w:iCs/>
      <w:sz w:val="17"/>
    </w:rPr>
  </w:style>
  <w:style w:type="character" w:customStyle="1" w:styleId="CitaCar">
    <w:name w:val="Cita Car"/>
    <w:basedOn w:val="Fuentedeprrafopredeter"/>
    <w:link w:val="Cita"/>
    <w:uiPriority w:val="29"/>
    <w:rsid w:val="005F1091"/>
    <w:rPr>
      <w:iCs/>
      <w:sz w:val="17"/>
    </w:rPr>
  </w:style>
  <w:style w:type="paragraph" w:styleId="Textonotapie">
    <w:name w:val="footnote text"/>
    <w:link w:val="TextonotapieCar"/>
    <w:uiPriority w:val="99"/>
    <w:unhideWhenUsed/>
    <w:rsid w:val="001717E6"/>
    <w:pPr>
      <w:spacing w:before="80" w:line="240" w:lineRule="exact"/>
    </w:pPr>
    <w:rPr>
      <w:sz w:val="17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1717E6"/>
    <w:rPr>
      <w:sz w:val="17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5F1091"/>
    <w:rPr>
      <w:vertAlign w:val="superscript"/>
    </w:rPr>
  </w:style>
  <w:style w:type="character" w:styleId="Hipervnculo">
    <w:name w:val="Hyperlink"/>
    <w:basedOn w:val="Fuentedeprrafopredeter"/>
    <w:uiPriority w:val="99"/>
    <w:unhideWhenUsed/>
    <w:rsid w:val="006343D4"/>
    <w:rPr>
      <w:color w:val="9C1F2D"/>
      <w:sz w:val="19"/>
      <w:u w:val="none"/>
    </w:rPr>
  </w:style>
  <w:style w:type="paragraph" w:styleId="TDC2">
    <w:name w:val="toc 2"/>
    <w:basedOn w:val="Normal"/>
    <w:next w:val="Normal"/>
    <w:autoRedefine/>
    <w:uiPriority w:val="39"/>
    <w:unhideWhenUsed/>
    <w:rsid w:val="00EE2444"/>
    <w:pPr>
      <w:tabs>
        <w:tab w:val="right" w:leader="dot" w:pos="8494"/>
      </w:tabs>
      <w:spacing w:before="80" w:after="80"/>
    </w:pPr>
  </w:style>
  <w:style w:type="paragraph" w:styleId="TDC1">
    <w:name w:val="toc 1"/>
    <w:basedOn w:val="Normal"/>
    <w:next w:val="Normal"/>
    <w:autoRedefine/>
    <w:uiPriority w:val="39"/>
    <w:unhideWhenUsed/>
    <w:rsid w:val="00555EDD"/>
    <w:pPr>
      <w:tabs>
        <w:tab w:val="right" w:leader="dot" w:pos="8494"/>
      </w:tabs>
      <w:spacing w:before="220" w:after="80"/>
    </w:pPr>
    <w:rPr>
      <w:b/>
      <w:color w:val="9C1F2D"/>
    </w:rPr>
  </w:style>
  <w:style w:type="paragraph" w:styleId="TDC3">
    <w:name w:val="toc 3"/>
    <w:basedOn w:val="Normal"/>
    <w:next w:val="Normal"/>
    <w:autoRedefine/>
    <w:uiPriority w:val="39"/>
    <w:unhideWhenUsed/>
    <w:rsid w:val="00075C7E"/>
    <w:pPr>
      <w:spacing w:before="0" w:after="0"/>
      <w:ind w:left="420"/>
    </w:pPr>
  </w:style>
  <w:style w:type="paragraph" w:styleId="NormalWeb">
    <w:name w:val="Normal (Web)"/>
    <w:basedOn w:val="Normal"/>
    <w:uiPriority w:val="99"/>
    <w:semiHidden/>
    <w:unhideWhenUsed/>
    <w:rsid w:val="003C2DFA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ca-ES"/>
    </w:rPr>
  </w:style>
  <w:style w:type="table" w:styleId="Tablaconcuadrcula">
    <w:name w:val="Table Grid"/>
    <w:basedOn w:val="Tablanormal"/>
    <w:uiPriority w:val="39"/>
    <w:rsid w:val="00457366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escripcin">
    <w:name w:val="caption"/>
    <w:next w:val="Normal"/>
    <w:uiPriority w:val="35"/>
    <w:unhideWhenUsed/>
    <w:qFormat/>
    <w:rsid w:val="00452318"/>
    <w:pPr>
      <w:spacing w:before="360" w:after="140" w:line="260" w:lineRule="exact"/>
      <w:jc w:val="left"/>
    </w:pPr>
    <w:rPr>
      <w:b/>
      <w:iCs/>
      <w:sz w:val="18"/>
      <w:szCs w:val="18"/>
    </w:rPr>
  </w:style>
  <w:style w:type="paragraph" w:styleId="Tabladeilustraciones">
    <w:name w:val="table of figures"/>
    <w:next w:val="Normal"/>
    <w:uiPriority w:val="99"/>
    <w:unhideWhenUsed/>
    <w:rsid w:val="00E50BC3"/>
    <w:pPr>
      <w:spacing w:before="80" w:after="80"/>
    </w:pPr>
  </w:style>
  <w:style w:type="character" w:customStyle="1" w:styleId="Ttulo9Car">
    <w:name w:val="Título 9 Car"/>
    <w:basedOn w:val="Fuentedeprrafopredeter"/>
    <w:link w:val="Ttulo9"/>
    <w:uiPriority w:val="9"/>
    <w:semiHidden/>
    <w:rsid w:val="00C83E15"/>
    <w:rPr>
      <w:rFonts w:asciiTheme="majorHAnsi" w:eastAsiaTheme="majorEastAsia" w:hAnsiTheme="majorHAnsi" w:cstheme="majorBidi"/>
      <w:i/>
      <w:iCs/>
      <w:color w:val="272727" w:themeColor="text1" w:themeTint="D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5696C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5696C"/>
    <w:rPr>
      <w:rFonts w:ascii="Segoe UI" w:hAnsi="Segoe UI" w:cs="Segoe UI"/>
      <w:sz w:val="18"/>
      <w:szCs w:val="18"/>
    </w:rPr>
  </w:style>
  <w:style w:type="table" w:styleId="Tablanormal1">
    <w:name w:val="Plain Table 1"/>
    <w:basedOn w:val="Tablanormal"/>
    <w:uiPriority w:val="41"/>
    <w:rsid w:val="000E25B2"/>
    <w:pPr>
      <w:spacing w:line="240" w:lineRule="auto"/>
      <w:jc w:val="left"/>
    </w:pPr>
    <w:rPr>
      <w:rFonts w:asciiTheme="minorHAnsi" w:hAnsiTheme="minorHAnsi"/>
      <w:kern w:val="2"/>
      <w:sz w:val="24"/>
      <w:szCs w:val="24"/>
      <w:lang w:val="es-ES"/>
      <w14:ligatures w14:val="standardContextual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Mencinsinresolver">
    <w:name w:val="Unresolved Mention"/>
    <w:basedOn w:val="Fuentedeprrafopredeter"/>
    <w:uiPriority w:val="99"/>
    <w:semiHidden/>
    <w:unhideWhenUsed/>
    <w:rsid w:val="00A274E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82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02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1.xml"/><Relationship Id="rId18" Type="http://schemas.openxmlformats.org/officeDocument/2006/relationships/header" Target="header4.xml"/><Relationship Id="rId26" Type="http://schemas.openxmlformats.org/officeDocument/2006/relationships/image" Target="media/image6.png"/><Relationship Id="rId21" Type="http://schemas.openxmlformats.org/officeDocument/2006/relationships/header" Target="header5.xml"/><Relationship Id="rId34" Type="http://schemas.openxmlformats.org/officeDocument/2006/relationships/footer" Target="footer7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17" Type="http://schemas.openxmlformats.org/officeDocument/2006/relationships/header" Target="header3.xml"/><Relationship Id="rId25" Type="http://schemas.openxmlformats.org/officeDocument/2006/relationships/image" Target="media/image5.png"/><Relationship Id="rId33" Type="http://schemas.openxmlformats.org/officeDocument/2006/relationships/header" Target="header7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footer" Target="footer4.xml"/><Relationship Id="rId29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24" Type="http://schemas.openxmlformats.org/officeDocument/2006/relationships/image" Target="media/image4.png"/><Relationship Id="rId32" Type="http://schemas.openxmlformats.org/officeDocument/2006/relationships/footer" Target="footer6.xml"/><Relationship Id="rId37" Type="http://schemas.openxmlformats.org/officeDocument/2006/relationships/theme" Target="theme/theme1.xml"/><Relationship Id="rId5" Type="http://schemas.openxmlformats.org/officeDocument/2006/relationships/customXml" Target="../customXml/item5.xml"/><Relationship Id="rId15" Type="http://schemas.openxmlformats.org/officeDocument/2006/relationships/header" Target="header2.xml"/><Relationship Id="rId23" Type="http://schemas.openxmlformats.org/officeDocument/2006/relationships/image" Target="media/image3.png"/><Relationship Id="rId28" Type="http://schemas.openxmlformats.org/officeDocument/2006/relationships/image" Target="media/image8.png"/><Relationship Id="rId36" Type="http://schemas.openxmlformats.org/officeDocument/2006/relationships/glossaryDocument" Target="glossary/document.xml"/><Relationship Id="rId10" Type="http://schemas.openxmlformats.org/officeDocument/2006/relationships/webSettings" Target="webSettings.xml"/><Relationship Id="rId19" Type="http://schemas.openxmlformats.org/officeDocument/2006/relationships/footer" Target="footer3.xml"/><Relationship Id="rId31" Type="http://schemas.openxmlformats.org/officeDocument/2006/relationships/header" Target="header6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footer" Target="footer1.xml"/><Relationship Id="rId22" Type="http://schemas.openxmlformats.org/officeDocument/2006/relationships/footer" Target="footer5.xml"/><Relationship Id="rId27" Type="http://schemas.openxmlformats.org/officeDocument/2006/relationships/image" Target="media/image7.png"/><Relationship Id="rId30" Type="http://schemas.openxmlformats.org/officeDocument/2006/relationships/image" Target="media/image10.png"/><Relationship Id="rId35" Type="http://schemas.openxmlformats.org/officeDocument/2006/relationships/fontTable" Target="fontTable.xml"/><Relationship Id="rId8" Type="http://schemas.openxmlformats.org/officeDocument/2006/relationships/styles" Target="styles.xml"/><Relationship Id="rId3" Type="http://schemas.openxmlformats.org/officeDocument/2006/relationships/customXml" Target="../customXml/item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image" Target="media/image11.wmf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https://institutdelteatre.sharepoint.com/sites/PlantillesIT/plantilles/Document%20corporatiu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DA7EDC35C2B4FFCB994EFB0D0E26DD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96A296-BEF4-4CD4-8BC9-5B8CEE600ECD}"/>
      </w:docPartPr>
      <w:docPartBody>
        <w:p w:rsidR="00E145B4" w:rsidRDefault="00E145B4">
          <w:pPr>
            <w:pStyle w:val="8DA7EDC35C2B4FFCB994EFB0D0E26DDB"/>
          </w:pPr>
          <w:r w:rsidRPr="00EC4ABC">
            <w:rPr>
              <w:rStyle w:val="Textodelmarcadordeposicin"/>
            </w:rPr>
            <w:t>[Data de publicació]</w:t>
          </w:r>
        </w:p>
      </w:docPartBody>
    </w:docPart>
    <w:docPart>
      <w:docPartPr>
        <w:name w:val="29940488837448C3B09E7043DC5EC4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748402-3EDB-4D6E-A783-B116F574AE11}"/>
      </w:docPartPr>
      <w:docPartBody>
        <w:p w:rsidR="00E145B4" w:rsidRDefault="00E145B4">
          <w:pPr>
            <w:pStyle w:val="29940488837448C3B09E7043DC5EC468"/>
          </w:pPr>
          <w:r w:rsidRPr="00EC4ABC">
            <w:rPr>
              <w:rStyle w:val="Textodelmarcadordeposicin"/>
            </w:rPr>
            <w:t>[Data de publicació]</w:t>
          </w:r>
        </w:p>
      </w:docPartBody>
    </w:docPart>
    <w:docPart>
      <w:docPartPr>
        <w:name w:val="63F0BCDBA87D463B8540178484B287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EA6EF8-6EEA-4E0C-B752-B9EF6438C91E}"/>
      </w:docPartPr>
      <w:docPartBody>
        <w:p w:rsidR="00E145B4" w:rsidRDefault="00E145B4">
          <w:pPr>
            <w:pStyle w:val="63F0BCDBA87D463B8540178484B28762"/>
          </w:pPr>
          <w:r w:rsidRPr="00317299">
            <w:rPr>
              <w:rStyle w:val="Textodelmarcadordeposicin"/>
            </w:rPr>
            <w:t>[Empresa]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45B4"/>
    <w:rsid w:val="00186A5E"/>
    <w:rsid w:val="00197590"/>
    <w:rsid w:val="00297D42"/>
    <w:rsid w:val="00504501"/>
    <w:rsid w:val="006553EB"/>
    <w:rsid w:val="006A5DA0"/>
    <w:rsid w:val="00732611"/>
    <w:rsid w:val="00786042"/>
    <w:rsid w:val="00887DA4"/>
    <w:rsid w:val="009765FC"/>
    <w:rsid w:val="00A30404"/>
    <w:rsid w:val="00A3380A"/>
    <w:rsid w:val="00A629D4"/>
    <w:rsid w:val="00A92C6A"/>
    <w:rsid w:val="00C00ADF"/>
    <w:rsid w:val="00C571CF"/>
    <w:rsid w:val="00DD1134"/>
    <w:rsid w:val="00DF338E"/>
    <w:rsid w:val="00E145B4"/>
    <w:rsid w:val="00EC44AB"/>
    <w:rsid w:val="00EE3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ca-ES" w:eastAsia="ca-E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Pr>
      <w:color w:val="808080"/>
    </w:rPr>
  </w:style>
  <w:style w:type="paragraph" w:customStyle="1" w:styleId="8DA7EDC35C2B4FFCB994EFB0D0E26DDB">
    <w:name w:val="8DA7EDC35C2B4FFCB994EFB0D0E26DDB"/>
  </w:style>
  <w:style w:type="paragraph" w:customStyle="1" w:styleId="29940488837448C3B09E7043DC5EC468">
    <w:name w:val="29940488837448C3B09E7043DC5EC468"/>
  </w:style>
  <w:style w:type="paragraph" w:customStyle="1" w:styleId="63F0BCDBA87D463B8540178484B28762">
    <w:name w:val="63F0BCDBA87D463B8540178484B28762"/>
  </w:style>
  <w:style w:type="paragraph" w:customStyle="1" w:styleId="22E20B29D3A44E53A1B946D9ABC5D8EA">
    <w:name w:val="22E20B29D3A44E53A1B946D9ABC5D8EA"/>
  </w:style>
  <w:style w:type="paragraph" w:customStyle="1" w:styleId="A289BC81BA8F4CAB898D8ED094711034">
    <w:name w:val="A289BC81BA8F4CAB898D8ED09471103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l'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CoverPageProperties xmlns="http://schemas.microsoft.com/office/2006/coverPageProps">
  <PublishDate>Febrer 2026</PublishDate>
  <Abstract/>
  <CompanyAddress/>
  <CompanyPhone/>
  <CompanyFax/>
  <CompanyEmail/>
</CoverPageProperti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aa66d586-b98e-4568-b8b7-dca4fd26ff1a">
      <UserInfo>
        <DisplayName>Mercè Saumell Vergés</DisplayName>
        <AccountId>161</AccountId>
        <AccountType/>
      </UserInfo>
    </SharedWithUsers>
    <lcf76f155ced4ddcb4097134ff3c332f xmlns="70152939-a5ef-44ba-a8d2-ec7bc3252c9c">
      <Terms xmlns="http://schemas.microsoft.com/office/infopath/2007/PartnerControls"/>
    </lcf76f155ced4ddcb4097134ff3c332f>
    <TaxCatchAll xmlns="aa66d586-b98e-4568-b8b7-dca4fd26ff1a" xsi:nil="true"/>
    <_dlc_DocId xmlns="aa66d586-b98e-4568-b8b7-dca4fd26ff1a">FTHC73NWKXT4-1601139727-3746</_dlc_DocId>
    <_dlc_DocIdUrl xmlns="aa66d586-b98e-4568-b8b7-dca4fd26ff1a">
      <Url>https://institutdelteatre.sharepoint.com/sites/GD-STED/_layouts/15/DocIdRedir.aspx?ID=FTHC73NWKXT4-1601139727-3746</Url>
      <Description>FTHC73NWKXT4-1601139727-3746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b:Sources xmlns:b="http://schemas.openxmlformats.org/officeDocument/2006/bibliography" xmlns="http://schemas.openxmlformats.org/officeDocument/2006/bibliography" SelectedStyle="\SIST02.XSL" StyleName="SIST02" Version="2003"/>
</file>

<file path=customXml/item6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19ABF98BF2CD540B2388070FFD714EB" ma:contentTypeVersion="14" ma:contentTypeDescription="Crear nuevo documento." ma:contentTypeScope="" ma:versionID="d1e73d515fc9c8ebd529982d8033c1af">
  <xsd:schema xmlns:xsd="http://www.w3.org/2001/XMLSchema" xmlns:xs="http://www.w3.org/2001/XMLSchema" xmlns:p="http://schemas.microsoft.com/office/2006/metadata/properties" xmlns:ns2="70152939-a5ef-44ba-a8d2-ec7bc3252c9c" xmlns:ns3="aa66d586-b98e-4568-b8b7-dca4fd26ff1a" targetNamespace="http://schemas.microsoft.com/office/2006/metadata/properties" ma:root="true" ma:fieldsID="a0449ac35334e1768e8c9fa230ae6fe9" ns2:_="" ns3:_="">
    <xsd:import namespace="70152939-a5ef-44ba-a8d2-ec7bc3252c9c"/>
    <xsd:import namespace="aa66d586-b98e-4568-b8b7-dca4fd26ff1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3:_dlc_DocId" minOccurs="0"/>
                <xsd:element ref="ns3:_dlc_DocIdUrl" minOccurs="0"/>
                <xsd:element ref="ns3:_dlc_DocIdPersistId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152939-a5ef-44ba-a8d2-ec7bc3252c9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Etiquetas de imagen" ma:readOnly="false" ma:fieldId="{5cf76f15-5ced-4ddc-b409-7134ff3c332f}" ma:taxonomyMulti="true" ma:sspId="36267e5f-6cee-4e74-93a8-b6da7b959ed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66d586-b98e-4568-b8b7-dca4fd26ff1a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eefc0008-daf0-4ae3-b457-1554bbb20d8f}" ma:internalName="TaxCatchAll" ma:showField="CatchAllData" ma:web="aa66d586-b98e-4568-b8b7-dca4fd26ff1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_dlc_DocId" ma:index="20" nillable="true" ma:displayName="Valor de Id. de documento" ma:description="El valor del identificador de documento asignado a este elemento." ma:indexed="true" ma:internalName="_dlc_DocId" ma:readOnly="true">
      <xsd:simpleType>
        <xsd:restriction base="dms:Text"/>
      </xsd:simpleType>
    </xsd:element>
    <xsd:element name="_dlc_DocIdUrl" ma:index="21" nillable="true" ma:displayName="Id. de documento" ma:description="Vínculo permanente a este documento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2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6A2867B6-2AB2-405E-BF5C-6AC545BD03E9}">
  <ds:schemaRefs>
    <ds:schemaRef ds:uri="http://schemas.microsoft.com/office/2006/metadata/properties"/>
    <ds:schemaRef ds:uri="http://schemas.microsoft.com/office/infopath/2007/PartnerControls"/>
    <ds:schemaRef ds:uri="aa66d586-b98e-4568-b8b7-dca4fd26ff1a"/>
    <ds:schemaRef ds:uri="70152939-a5ef-44ba-a8d2-ec7bc3252c9c"/>
  </ds:schemaRefs>
</ds:datastoreItem>
</file>

<file path=customXml/itemProps3.xml><?xml version="1.0" encoding="utf-8"?>
<ds:datastoreItem xmlns:ds="http://schemas.openxmlformats.org/officeDocument/2006/customXml" ds:itemID="{FEA79228-F8D8-4806-8E08-F6E384F93C0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0BD40A3-D052-409D-A3AA-6A2FD10FA80F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77FA48F1-DB70-4910-ABDF-755014F49C76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927524B5-6B2B-4834-900D-591D00284841}"/>
</file>

<file path=docProps/app.xml><?xml version="1.0" encoding="utf-8"?>
<Properties xmlns="http://schemas.openxmlformats.org/officeDocument/2006/extended-properties" xmlns:vt="http://schemas.openxmlformats.org/officeDocument/2006/docPropsVTypes">
  <Template>Document%20corporatiu.dotx</Template>
  <TotalTime>72</TotalTime>
  <Pages>11</Pages>
  <Words>200</Words>
  <Characters>1071</Characters>
  <Application>Microsoft Office Word</Application>
  <DocSecurity>0</DocSecurity>
  <Lines>82</Lines>
  <Paragraphs>38</Paragraphs>
  <ScaleCrop>false</ScaleCrop>
  <HeadingPairs>
    <vt:vector size="2" baseType="variant">
      <vt:variant>
        <vt:lpstr>Títol</vt:lpstr>
      </vt:variant>
      <vt:variant>
        <vt:i4>1</vt:i4>
      </vt:variant>
    </vt:vector>
  </HeadingPairs>
  <TitlesOfParts>
    <vt:vector size="1" baseType="lpstr">
      <vt:lpstr>Títol del document</vt:lpstr>
    </vt:vector>
  </TitlesOfParts>
  <Company>Institut del Teatre. Diputació de Barcelona</Company>
  <LinksUpToDate>false</LinksUpToDate>
  <CharactersWithSpaces>1233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Títol del document</dc:title>
  <dc:subject>Subtítol si n'hi ha</dc:subject>
  <dc:creator>Laura Queralt Calafat</dc:creator>
  <cp:keywords/>
  <dc:description/>
  <cp:lastModifiedBy>Àngel Navarro Gonzalez</cp:lastModifiedBy>
  <cp:revision>51</cp:revision>
  <cp:lastPrinted>2026-02-09T20:53:00Z</cp:lastPrinted>
  <dcterms:created xsi:type="dcterms:W3CDTF">2026-02-24T12:52:00Z</dcterms:created>
  <dcterms:modified xsi:type="dcterms:W3CDTF">2026-02-24T16:09:00Z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0x010100219ABF98BF2CD540B2388070FFD714EB</vt:lpwstr>
  </property>
  <property fmtid="{D5CDD505-2E9C-101B-9397-08002B2CF9AE}" pid="3" name="_dlc_DocIdItemGuid">
    <vt:lpwstr>615b5da3-b891-4ac9-9136-11a6528af781</vt:lpwstr>
  </property>
  <property fmtid="{D5CDD505-2E9C-101B-9397-08002B2CF9AE}" pid="4" name="MediaServiceImageTags">
    <vt:lpwstr/>
  </property>
  <property fmtid="{D5CDD505-2E9C-101B-9397-08002B2CF9AE}" pid="6" name="docLang">
    <vt:lpwstr>ca</vt:lpwstr>
  </property>
</Properties>
</file>